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B16AA" w14:textId="7B31D78B" w:rsidR="005228A9" w:rsidRDefault="005228A9" w:rsidP="005228A9">
      <w:pPr>
        <w:pStyle w:val="ContactInfo"/>
      </w:pPr>
    </w:p>
    <w:p w14:paraId="425336B0" w14:textId="79EA7A7F" w:rsidR="003E3270" w:rsidRPr="003E3270" w:rsidRDefault="003E3270" w:rsidP="003E3270">
      <w:pPr>
        <w:pStyle w:val="Heading1"/>
        <w:rPr>
          <w:sz w:val="72"/>
          <w:szCs w:val="44"/>
        </w:rPr>
      </w:pPr>
      <w:r w:rsidRPr="003E3270">
        <w:rPr>
          <w:sz w:val="72"/>
          <w:szCs w:val="44"/>
        </w:rPr>
        <w:t>Sapphire Partnership</w:t>
      </w:r>
    </w:p>
    <w:p w14:paraId="50E2E5B4" w14:textId="03A227A7" w:rsidR="005228A9" w:rsidRPr="003E3270" w:rsidRDefault="003E3270" w:rsidP="003E3270">
      <w:pPr>
        <w:pStyle w:val="Heading2"/>
        <w:rPr>
          <w:sz w:val="40"/>
          <w:szCs w:val="28"/>
        </w:rPr>
      </w:pPr>
      <w:r w:rsidRPr="003E3270">
        <w:rPr>
          <w:sz w:val="40"/>
          <w:szCs w:val="28"/>
        </w:rPr>
        <w:t>Building a Legacy for young adults with additional needs</w:t>
      </w:r>
    </w:p>
    <w:p w14:paraId="569B1747" w14:textId="2D9A5814" w:rsidR="005228A9" w:rsidRDefault="005228A9" w:rsidP="005228A9">
      <w:pPr>
        <w:pStyle w:val="ContactInfo"/>
      </w:pPr>
    </w:p>
    <w:p w14:paraId="72D2DF8E" w14:textId="596BF44D" w:rsidR="005228A9" w:rsidRDefault="005228A9" w:rsidP="005228A9">
      <w:pPr>
        <w:pStyle w:val="ContactInfo"/>
      </w:pPr>
    </w:p>
    <w:p w14:paraId="40A2AF9B" w14:textId="1531B516" w:rsidR="005228A9" w:rsidRDefault="003E3270" w:rsidP="005228A9">
      <w:pPr>
        <w:pStyle w:val="ContactInf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05A9B44" wp14:editId="2758C5A6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3100977" cy="4134742"/>
            <wp:effectExtent l="76200" t="76200" r="80645" b="75565"/>
            <wp:wrapTight wrapText="bothSides">
              <wp:wrapPolygon edited="0">
                <wp:start x="-531" y="-398"/>
                <wp:lineTo x="-531" y="21895"/>
                <wp:lineTo x="22029" y="21895"/>
                <wp:lineTo x="22029" y="-398"/>
                <wp:lineTo x="-531" y="-398"/>
              </wp:wrapPolygon>
            </wp:wrapTight>
            <wp:docPr id="17459946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946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77" cy="4134742"/>
                    </a:xfrm>
                    <a:prstGeom prst="rect">
                      <a:avLst/>
                    </a:prstGeom>
                    <a:ln w="762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79B48" w14:textId="0EC39931" w:rsidR="005228A9" w:rsidRDefault="005228A9" w:rsidP="005228A9">
      <w:pPr>
        <w:pStyle w:val="ContactInfo"/>
      </w:pPr>
    </w:p>
    <w:p w14:paraId="43A82B45" w14:textId="4B91B021" w:rsidR="005228A9" w:rsidRDefault="005228A9" w:rsidP="005228A9">
      <w:pPr>
        <w:pStyle w:val="ContactInfo"/>
      </w:pPr>
    </w:p>
    <w:p w14:paraId="3DE9D273" w14:textId="455C3A35" w:rsidR="005228A9" w:rsidRDefault="005228A9" w:rsidP="005228A9">
      <w:pPr>
        <w:pStyle w:val="ContactInfo"/>
      </w:pPr>
    </w:p>
    <w:p w14:paraId="5776BA91" w14:textId="06C42541" w:rsidR="005228A9" w:rsidRDefault="005228A9" w:rsidP="005228A9">
      <w:pPr>
        <w:pStyle w:val="ContactInfo"/>
      </w:pPr>
    </w:p>
    <w:p w14:paraId="368DB573" w14:textId="7DACCE26" w:rsidR="005228A9" w:rsidRDefault="005228A9" w:rsidP="005228A9">
      <w:pPr>
        <w:pStyle w:val="ContactInfo"/>
      </w:pPr>
    </w:p>
    <w:p w14:paraId="671AB650" w14:textId="77777777" w:rsidR="005228A9" w:rsidRDefault="005228A9" w:rsidP="005228A9">
      <w:pPr>
        <w:pStyle w:val="ContactInfo"/>
      </w:pPr>
    </w:p>
    <w:p w14:paraId="1DF61E0D" w14:textId="77777777" w:rsidR="005228A9" w:rsidRDefault="005228A9" w:rsidP="005228A9">
      <w:pPr>
        <w:pStyle w:val="ContactInfo"/>
      </w:pPr>
    </w:p>
    <w:p w14:paraId="3B65300F" w14:textId="77777777" w:rsidR="005228A9" w:rsidRDefault="005228A9" w:rsidP="005228A9">
      <w:pPr>
        <w:pStyle w:val="ContactInfo"/>
      </w:pPr>
    </w:p>
    <w:p w14:paraId="520A8620" w14:textId="77777777" w:rsidR="005228A9" w:rsidRDefault="005228A9" w:rsidP="005228A9">
      <w:pPr>
        <w:pStyle w:val="ContactInfo"/>
      </w:pPr>
    </w:p>
    <w:p w14:paraId="3A813385" w14:textId="77777777" w:rsidR="005228A9" w:rsidRDefault="005228A9" w:rsidP="005228A9">
      <w:pPr>
        <w:pStyle w:val="ContactInfo"/>
      </w:pPr>
    </w:p>
    <w:p w14:paraId="33367E08" w14:textId="77777777" w:rsidR="005228A9" w:rsidRDefault="005228A9" w:rsidP="005228A9">
      <w:pPr>
        <w:pStyle w:val="ContactInfo"/>
      </w:pPr>
    </w:p>
    <w:p w14:paraId="76148F7D" w14:textId="77777777" w:rsidR="005228A9" w:rsidRDefault="005228A9" w:rsidP="005228A9">
      <w:pPr>
        <w:pStyle w:val="ContactInfo"/>
      </w:pPr>
    </w:p>
    <w:p w14:paraId="3FEB115E" w14:textId="77777777" w:rsidR="005228A9" w:rsidRDefault="005228A9" w:rsidP="005228A9">
      <w:pPr>
        <w:pStyle w:val="ContactInfo"/>
      </w:pPr>
    </w:p>
    <w:p w14:paraId="5F677280" w14:textId="77777777" w:rsidR="005228A9" w:rsidRDefault="005228A9" w:rsidP="005228A9">
      <w:pPr>
        <w:pStyle w:val="ContactInfo"/>
      </w:pPr>
    </w:p>
    <w:p w14:paraId="0F0F8599" w14:textId="77777777" w:rsidR="005228A9" w:rsidRDefault="005228A9" w:rsidP="005228A9">
      <w:pPr>
        <w:pStyle w:val="ContactInfo"/>
      </w:pPr>
    </w:p>
    <w:p w14:paraId="4AFEBEED" w14:textId="46C546CA" w:rsidR="005228A9" w:rsidRDefault="005228A9" w:rsidP="00274BF2">
      <w:pPr>
        <w:rPr>
          <w:sz w:val="28"/>
          <w:szCs w:val="28"/>
          <w:lang w:eastAsia="en-US"/>
        </w:rPr>
      </w:pPr>
    </w:p>
    <w:p w14:paraId="3BB6610A" w14:textId="77777777" w:rsidR="00274BF2" w:rsidRDefault="00274BF2" w:rsidP="00274BF2">
      <w:pPr>
        <w:pStyle w:val="Heading1"/>
      </w:pPr>
    </w:p>
    <w:p w14:paraId="1D422638" w14:textId="6C7C224D" w:rsidR="00274BF2" w:rsidRDefault="00274BF2" w:rsidP="003F5563">
      <w:pPr>
        <w:pStyle w:val="Heading1"/>
      </w:pPr>
      <w:r>
        <w:t>Key Information for Professionals</w:t>
      </w:r>
    </w:p>
    <w:p w14:paraId="713CDEC7" w14:textId="77777777" w:rsidR="003F5563" w:rsidRPr="003F5563" w:rsidRDefault="003F5563" w:rsidP="003F5563"/>
    <w:p w14:paraId="668F3A09" w14:textId="6B532065" w:rsidR="005228A9" w:rsidRPr="00274BF2" w:rsidRDefault="00274BF2" w:rsidP="005228A9">
      <w:pPr>
        <w:pStyle w:val="Heading2"/>
        <w:rPr>
          <w:b/>
          <w:bCs/>
        </w:rPr>
      </w:pPr>
      <w:r w:rsidRPr="00274BF2">
        <w:rPr>
          <w:b/>
          <w:bCs/>
        </w:rPr>
        <w:t xml:space="preserve">Who We </w:t>
      </w:r>
      <w:proofErr w:type="gramStart"/>
      <w:r w:rsidRPr="00274BF2">
        <w:rPr>
          <w:b/>
          <w:bCs/>
        </w:rPr>
        <w:t>Are</w:t>
      </w:r>
      <w:proofErr w:type="gramEnd"/>
    </w:p>
    <w:p w14:paraId="49AEFED5" w14:textId="0B5E62B5" w:rsidR="00AB71CC" w:rsidRDefault="00442E94" w:rsidP="00274BF2">
      <w:r>
        <w:t>Sapphire Partnership is charity</w:t>
      </w:r>
      <w:r w:rsidR="00AD3986">
        <w:t xml:space="preserve"> based in the local town of Bolton</w:t>
      </w:r>
      <w:r>
        <w:t xml:space="preserve">, initially founded in 2020 by Dee Luczka, Jen McVeigh, and Liz Davies. </w:t>
      </w:r>
      <w:r w:rsidR="007A02EC">
        <w:t xml:space="preserve"> We deliver a programme that supports young adults with neuro diverse needs and disabilities aged between 18-40.  W</w:t>
      </w:r>
      <w:r>
        <w:t xml:space="preserve">e value and appreciate every person </w:t>
      </w:r>
      <w:r w:rsidR="007A02EC">
        <w:t xml:space="preserve">who attends Sapphire </w:t>
      </w:r>
      <w:r>
        <w:t xml:space="preserve">for the </w:t>
      </w:r>
      <w:r w:rsidR="007A02EC">
        <w:t>‘</w:t>
      </w:r>
      <w:r>
        <w:t>gem</w:t>
      </w:r>
      <w:r w:rsidR="007A02EC">
        <w:t>’</w:t>
      </w:r>
      <w:r>
        <w:t xml:space="preserve"> they </w:t>
      </w:r>
      <w:r w:rsidR="00AB71CC">
        <w:t xml:space="preserve">are, which is why we </w:t>
      </w:r>
      <w:r>
        <w:t xml:space="preserve">consistently </w:t>
      </w:r>
      <w:r w:rsidR="007A02EC">
        <w:t xml:space="preserve">strive </w:t>
      </w:r>
      <w:r>
        <w:t>to</w:t>
      </w:r>
      <w:r w:rsidR="007A02EC">
        <w:t xml:space="preserve"> support each individual to increase the life skills they need to be as independent as they can be.</w:t>
      </w:r>
    </w:p>
    <w:p w14:paraId="4921DFE8" w14:textId="77777777" w:rsidR="00B07A10" w:rsidRDefault="00AB71CC" w:rsidP="004135EF">
      <w:r>
        <w:t xml:space="preserve">Our ambition </w:t>
      </w:r>
      <w:r w:rsidR="007A02EC">
        <w:t xml:space="preserve">has driven </w:t>
      </w:r>
      <w:r>
        <w:t>us to create an environment which is accessible throughout the</w:t>
      </w:r>
      <w:r w:rsidR="007A02EC">
        <w:t xml:space="preserve"> whole</w:t>
      </w:r>
      <w:r>
        <w:t xml:space="preserve"> year</w:t>
      </w:r>
      <w:r w:rsidR="007A02EC">
        <w:t xml:space="preserve"> which provides continuity and </w:t>
      </w:r>
      <w:r w:rsidR="00B07A10">
        <w:t xml:space="preserve"> increased opportunity.</w:t>
      </w:r>
      <w:r>
        <w:t xml:space="preserve"> </w:t>
      </w:r>
      <w:r w:rsidR="00B07A10">
        <w:t xml:space="preserve">We </w:t>
      </w:r>
      <w:r>
        <w:t>ensur</w:t>
      </w:r>
      <w:r w:rsidR="00B07A10">
        <w:t>e</w:t>
      </w:r>
      <w:r>
        <w:t xml:space="preserve"> that our young adults feel valued and heard</w:t>
      </w:r>
      <w:r w:rsidR="00B07A10">
        <w:t xml:space="preserve"> by undertaking a comprehensive assessment prior to engaging with us where they have the opportunity to express their views. The programme provides a platform where they can contribute to service improvement as they help to design and plan the activities</w:t>
      </w:r>
      <w:r>
        <w:t xml:space="preserve">. </w:t>
      </w:r>
    </w:p>
    <w:p w14:paraId="685F2E84" w14:textId="0EA9F252" w:rsidR="004B1B1F" w:rsidRDefault="00AB71CC" w:rsidP="004135EF">
      <w:r>
        <w:t xml:space="preserve">We actively contribute to the wider community around us by supporting local businesses, </w:t>
      </w:r>
      <w:r w:rsidR="00B07A10">
        <w:t xml:space="preserve"> establishing</w:t>
      </w:r>
      <w:r w:rsidR="00350CA7">
        <w:t xml:space="preserve"> good</w:t>
      </w:r>
      <w:r>
        <w:t xml:space="preserve"> relationships with our partners, and p</w:t>
      </w:r>
      <w:r w:rsidR="00B07A10">
        <w:t>aying forward</w:t>
      </w:r>
      <w:r>
        <w:t xml:space="preserve"> as much as we receive. We work in partnership with the families and professionals </w:t>
      </w:r>
      <w:r w:rsidR="00AD3986">
        <w:t>to</w:t>
      </w:r>
      <w:r>
        <w:t xml:space="preserve"> </w:t>
      </w:r>
      <w:r w:rsidR="00AD3986">
        <w:t>support this process and build a legacy that will thrive.</w:t>
      </w:r>
    </w:p>
    <w:p w14:paraId="64DFAE9B" w14:textId="5FFAD077" w:rsidR="00AD3986" w:rsidRDefault="00AD3986" w:rsidP="004135EF">
      <w:r>
        <w:t>We are exceptionally passionate about working together</w:t>
      </w:r>
      <w:r w:rsidR="00350CA7">
        <w:t xml:space="preserve"> so that the young adults do not create an over dependency on single services for support. We </w:t>
      </w:r>
      <w:r>
        <w:t>embrac</w:t>
      </w:r>
      <w:r w:rsidR="00350CA7">
        <w:t>e</w:t>
      </w:r>
      <w:r>
        <w:t xml:space="preserve"> new opportunities to further support our young people with additional needs</w:t>
      </w:r>
      <w:r w:rsidR="00350CA7">
        <w:t xml:space="preserve"> in a</w:t>
      </w:r>
      <w:r>
        <w:t xml:space="preserve"> holistic</w:t>
      </w:r>
      <w:r w:rsidR="00350CA7">
        <w:t xml:space="preserve"> way</w:t>
      </w:r>
      <w:r>
        <w:t>.</w:t>
      </w:r>
    </w:p>
    <w:p w14:paraId="19CBBD14" w14:textId="33F3E28F" w:rsidR="00AD3986" w:rsidRDefault="00AD3986" w:rsidP="004135EF">
      <w:r>
        <w:t>Our intentions are to significantly impact the lives of young adults with additional needs between the ages of 18-40, and improve their confidence, resilience, and independence, as well as uplifting and empowering them to reach their potential.</w:t>
      </w:r>
    </w:p>
    <w:p w14:paraId="03DE2FCA" w14:textId="77777777" w:rsidR="003A65E5" w:rsidRDefault="003A65E5" w:rsidP="004135EF"/>
    <w:p w14:paraId="5A672AD5" w14:textId="326CD6E1" w:rsidR="00AD3986" w:rsidRPr="00274BF2" w:rsidRDefault="00AD3986" w:rsidP="00AD3986">
      <w:pPr>
        <w:pStyle w:val="Heading2"/>
        <w:rPr>
          <w:b/>
          <w:bCs/>
        </w:rPr>
      </w:pPr>
      <w:r>
        <w:rPr>
          <w:b/>
          <w:bCs/>
        </w:rPr>
        <w:t>Our Purpose</w:t>
      </w:r>
    </w:p>
    <w:p w14:paraId="71BEA052" w14:textId="591D5667" w:rsidR="003A65E5" w:rsidRPr="003A65E5" w:rsidRDefault="003A65E5" w:rsidP="003A65E5">
      <w:pPr>
        <w:pStyle w:val="ListParagraph"/>
        <w:numPr>
          <w:ilvl w:val="0"/>
          <w:numId w:val="14"/>
        </w:numPr>
      </w:pPr>
      <w:r w:rsidRPr="003A65E5">
        <w:t xml:space="preserve">Supporting young adults with </w:t>
      </w:r>
      <w:r w:rsidR="00350CA7">
        <w:t>neuro diverse and disabilities</w:t>
      </w:r>
      <w:r w:rsidRPr="003A65E5">
        <w:t xml:space="preserve"> needs to embrace all aspects of their life.</w:t>
      </w:r>
    </w:p>
    <w:p w14:paraId="39195FCD" w14:textId="2D27B07C" w:rsidR="003A65E5" w:rsidRPr="003A65E5" w:rsidRDefault="003A65E5" w:rsidP="003A65E5">
      <w:pPr>
        <w:pStyle w:val="ListParagraph"/>
        <w:numPr>
          <w:ilvl w:val="0"/>
          <w:numId w:val="14"/>
        </w:numPr>
      </w:pPr>
      <w:r w:rsidRPr="003A65E5">
        <w:lastRenderedPageBreak/>
        <w:t xml:space="preserve">Encouraging </w:t>
      </w:r>
      <w:r w:rsidR="00350CA7">
        <w:t xml:space="preserve"> effective </w:t>
      </w:r>
      <w:r w:rsidRPr="003A65E5">
        <w:t>communication, mindfulness, and independence.</w:t>
      </w:r>
    </w:p>
    <w:p w14:paraId="1D7D189C" w14:textId="77777777" w:rsidR="003A65E5" w:rsidRPr="003A65E5" w:rsidRDefault="003A65E5" w:rsidP="003A65E5">
      <w:pPr>
        <w:pStyle w:val="ListParagraph"/>
        <w:numPr>
          <w:ilvl w:val="0"/>
          <w:numId w:val="14"/>
        </w:numPr>
      </w:pPr>
      <w:r w:rsidRPr="003A65E5">
        <w:t>Building social skills and self-development.</w:t>
      </w:r>
    </w:p>
    <w:p w14:paraId="20F7B854" w14:textId="72485574" w:rsidR="00AD3986" w:rsidRDefault="00AD3986" w:rsidP="004135EF">
      <w:pPr>
        <w:rPr>
          <w:b/>
          <w:bCs/>
          <w:noProof/>
        </w:rPr>
      </w:pPr>
    </w:p>
    <w:p w14:paraId="33CE1A61" w14:textId="7DAB8609" w:rsidR="003A65E5" w:rsidRPr="003A65E5" w:rsidRDefault="003A65E5" w:rsidP="003A65E5">
      <w:pPr>
        <w:pStyle w:val="ListParagraph"/>
        <w:numPr>
          <w:ilvl w:val="0"/>
          <w:numId w:val="14"/>
        </w:numPr>
      </w:pPr>
      <w:r w:rsidRPr="003A65E5">
        <w:t xml:space="preserve">Facilitating a safe forum for the family members of </w:t>
      </w:r>
      <w:r w:rsidR="00350CA7">
        <w:t>the</w:t>
      </w:r>
      <w:r w:rsidRPr="003A65E5">
        <w:t xml:space="preserve"> young </w:t>
      </w:r>
      <w:r w:rsidR="00350CA7">
        <w:t>adults</w:t>
      </w:r>
    </w:p>
    <w:p w14:paraId="209CAA6A" w14:textId="34EDFC7C" w:rsidR="003A65E5" w:rsidRPr="003A65E5" w:rsidRDefault="003A65E5" w:rsidP="003A65E5">
      <w:pPr>
        <w:pStyle w:val="ListParagraph"/>
        <w:numPr>
          <w:ilvl w:val="0"/>
          <w:numId w:val="14"/>
        </w:numPr>
      </w:pPr>
      <w:r w:rsidRPr="003A65E5">
        <w:t>Encouraging them to share their personal experiences.</w:t>
      </w:r>
    </w:p>
    <w:p w14:paraId="008C8323" w14:textId="2C70FA1E" w:rsidR="003A65E5" w:rsidRPr="003A65E5" w:rsidRDefault="003A65E5" w:rsidP="004135EF">
      <w:pPr>
        <w:pStyle w:val="ListParagraph"/>
        <w:numPr>
          <w:ilvl w:val="0"/>
          <w:numId w:val="14"/>
        </w:numPr>
      </w:pPr>
      <w:r w:rsidRPr="003A65E5">
        <w:t>Offering opportunities to learn and develop from each other.</w:t>
      </w:r>
    </w:p>
    <w:p w14:paraId="76A02BFD" w14:textId="77777777" w:rsidR="003A65E5" w:rsidRPr="003A65E5" w:rsidRDefault="003A65E5" w:rsidP="003A65E5"/>
    <w:p w14:paraId="4B22A92E" w14:textId="39B0B120" w:rsidR="003A65E5" w:rsidRPr="003A65E5" w:rsidRDefault="003A65E5" w:rsidP="003A65E5">
      <w:pPr>
        <w:pStyle w:val="ListParagraph"/>
        <w:numPr>
          <w:ilvl w:val="0"/>
          <w:numId w:val="14"/>
        </w:numPr>
      </w:pPr>
      <w:r w:rsidRPr="003A65E5">
        <w:t>Working alongside a range of professionals (social care, health and DWP).</w:t>
      </w:r>
    </w:p>
    <w:p w14:paraId="0BC12EF1" w14:textId="4C8A93A4" w:rsidR="003A65E5" w:rsidRDefault="003A65E5" w:rsidP="003A65E5">
      <w:pPr>
        <w:pStyle w:val="ListParagraph"/>
        <w:numPr>
          <w:ilvl w:val="0"/>
          <w:numId w:val="14"/>
        </w:numPr>
      </w:pPr>
      <w:r w:rsidRPr="003A65E5">
        <w:t xml:space="preserve">Building relationships to assist us in enhancing our holistic approach to supporting young adults with </w:t>
      </w:r>
      <w:r w:rsidR="00350CA7">
        <w:t xml:space="preserve">neuro diverse needs and </w:t>
      </w:r>
      <w:r w:rsidR="003F5563">
        <w:t>disabilities</w:t>
      </w:r>
      <w:r w:rsidRPr="003A65E5">
        <w:t xml:space="preserve"> and their families.</w:t>
      </w:r>
    </w:p>
    <w:p w14:paraId="43E593A3" w14:textId="77777777" w:rsidR="003A65E5" w:rsidRDefault="003A65E5" w:rsidP="003A65E5"/>
    <w:p w14:paraId="5FCE66E8" w14:textId="5C07CDBE" w:rsidR="003A65E5" w:rsidRPr="00274BF2" w:rsidRDefault="003A65E5" w:rsidP="003A65E5">
      <w:pPr>
        <w:pStyle w:val="Heading2"/>
        <w:rPr>
          <w:b/>
          <w:bCs/>
        </w:rPr>
      </w:pPr>
      <w:r>
        <w:rPr>
          <w:b/>
          <w:bCs/>
        </w:rPr>
        <w:t>Our Vision</w:t>
      </w:r>
    </w:p>
    <w:p w14:paraId="035FD77D" w14:textId="45A75908" w:rsidR="003A65E5" w:rsidRPr="003257F6" w:rsidRDefault="003A65E5" w:rsidP="003257F6">
      <w:pPr>
        <w:jc w:val="center"/>
        <w:rPr>
          <w:rFonts w:ascii="Calibri Light" w:hAnsi="Calibri Light" w:cs="Calibri Light"/>
          <w:b/>
          <w:bCs/>
          <w:i/>
          <w:iCs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257F6">
        <w:rPr>
          <w:rFonts w:ascii="Calibri Light" w:hAnsi="Calibri Light" w:cs="Calibri Light"/>
          <w:b/>
          <w:bCs/>
          <w:i/>
          <w:iCs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‘Building a legacy for young adults with additional needs.’</w:t>
      </w:r>
    </w:p>
    <w:p w14:paraId="7FED3BF9" w14:textId="087A44FC" w:rsidR="003A65E5" w:rsidRDefault="003257F6" w:rsidP="003A65E5">
      <w:pPr>
        <w:rPr>
          <w:sz w:val="28"/>
          <w:szCs w:val="28"/>
        </w:rPr>
      </w:pPr>
      <w:r>
        <w:rPr>
          <w:sz w:val="28"/>
          <w:szCs w:val="28"/>
        </w:rPr>
        <w:t xml:space="preserve">L: </w:t>
      </w:r>
      <w:r w:rsidRPr="003257F6">
        <w:t>Life skills development that will equip young adults for life</w:t>
      </w:r>
    </w:p>
    <w:p w14:paraId="6911F262" w14:textId="1D3953CF" w:rsidR="003257F6" w:rsidRPr="003257F6" w:rsidRDefault="003257F6" w:rsidP="003A65E5">
      <w:r w:rsidRPr="003257F6">
        <w:rPr>
          <w:sz w:val="28"/>
          <w:szCs w:val="28"/>
        </w:rPr>
        <w:t xml:space="preserve">E: </w:t>
      </w:r>
      <w:r w:rsidRPr="003257F6">
        <w:t xml:space="preserve">Empowering young adults to be part of influencing a positive change that improves their </w:t>
      </w:r>
      <w:r>
        <w:t>wellbeing</w:t>
      </w:r>
    </w:p>
    <w:p w14:paraId="729926E1" w14:textId="3B50DCAE" w:rsidR="003257F6" w:rsidRDefault="003257F6" w:rsidP="003A65E5">
      <w:pPr>
        <w:rPr>
          <w:sz w:val="28"/>
          <w:szCs w:val="28"/>
        </w:rPr>
      </w:pPr>
      <w:r>
        <w:rPr>
          <w:sz w:val="28"/>
          <w:szCs w:val="28"/>
        </w:rPr>
        <w:t xml:space="preserve">G: </w:t>
      </w:r>
      <w:r w:rsidRPr="003257F6">
        <w:t>Guiding young adults to make informed choices about their future</w:t>
      </w:r>
    </w:p>
    <w:p w14:paraId="13232D45" w14:textId="74EC02EE" w:rsidR="003257F6" w:rsidRPr="003257F6" w:rsidRDefault="003257F6" w:rsidP="003A65E5">
      <w:r>
        <w:rPr>
          <w:sz w:val="28"/>
          <w:szCs w:val="28"/>
        </w:rPr>
        <w:t xml:space="preserve">A: </w:t>
      </w:r>
      <w:r w:rsidRPr="003257F6">
        <w:t>Aspirational goals to encourage young adults to achieve more</w:t>
      </w:r>
    </w:p>
    <w:p w14:paraId="6D2DAD9E" w14:textId="11C06844" w:rsidR="003257F6" w:rsidRDefault="003257F6" w:rsidP="003A65E5">
      <w:pPr>
        <w:rPr>
          <w:sz w:val="28"/>
          <w:szCs w:val="28"/>
        </w:rPr>
      </w:pPr>
      <w:r>
        <w:rPr>
          <w:sz w:val="28"/>
          <w:szCs w:val="28"/>
        </w:rPr>
        <w:t xml:space="preserve">C: </w:t>
      </w:r>
      <w:r w:rsidRPr="003257F6">
        <w:t>Community involvement and encourage a sense of belonging with other young adults</w:t>
      </w:r>
    </w:p>
    <w:p w14:paraId="51BC70A5" w14:textId="54F19306" w:rsidR="003257F6" w:rsidRDefault="003257F6" w:rsidP="003A65E5">
      <w:r>
        <w:rPr>
          <w:sz w:val="28"/>
          <w:szCs w:val="28"/>
        </w:rPr>
        <w:t xml:space="preserve">Y: </w:t>
      </w:r>
      <w:r w:rsidRPr="003257F6">
        <w:t>Young adult centred by encouraging them to develop their skills to be the best they can be</w:t>
      </w:r>
    </w:p>
    <w:p w14:paraId="35AF71DE" w14:textId="482D06D2" w:rsidR="003257F6" w:rsidRPr="00274BF2" w:rsidRDefault="003257F6" w:rsidP="003257F6">
      <w:pPr>
        <w:pStyle w:val="Heading2"/>
        <w:rPr>
          <w:b/>
          <w:bCs/>
        </w:rPr>
      </w:pPr>
      <w:r>
        <w:rPr>
          <w:b/>
          <w:bCs/>
        </w:rPr>
        <w:t>Our Experience</w:t>
      </w:r>
    </w:p>
    <w:p w14:paraId="55AF0068" w14:textId="2EAB4DEB" w:rsidR="003257F6" w:rsidRPr="003257F6" w:rsidRDefault="003257F6" w:rsidP="003A65E5">
      <w:r w:rsidRPr="003257F6">
        <w:t xml:space="preserve">The </w:t>
      </w:r>
      <w:r w:rsidR="00350CA7">
        <w:t xml:space="preserve">team </w:t>
      </w:r>
      <w:r w:rsidRPr="003257F6">
        <w:t>at Sapphire Partnership have a wealth of experience and qualifications in numerous key areas, in which contributes to our offer:</w:t>
      </w:r>
    </w:p>
    <w:p w14:paraId="2B874BF6" w14:textId="2D093330" w:rsidR="003257F6" w:rsidRPr="003257F6" w:rsidRDefault="003257F6" w:rsidP="003257F6">
      <w:pPr>
        <w:pStyle w:val="ListParagraph"/>
        <w:numPr>
          <w:ilvl w:val="0"/>
          <w:numId w:val="15"/>
        </w:numPr>
      </w:pPr>
      <w:r w:rsidRPr="003257F6">
        <w:lastRenderedPageBreak/>
        <w:t>Youth work</w:t>
      </w:r>
    </w:p>
    <w:p w14:paraId="1C40DDBB" w14:textId="5A9D3F39" w:rsidR="003257F6" w:rsidRPr="003257F6" w:rsidRDefault="003257F6" w:rsidP="003257F6">
      <w:pPr>
        <w:pStyle w:val="ListParagraph"/>
        <w:numPr>
          <w:ilvl w:val="0"/>
          <w:numId w:val="15"/>
        </w:numPr>
      </w:pPr>
      <w:r w:rsidRPr="003257F6">
        <w:t>Teaching</w:t>
      </w:r>
    </w:p>
    <w:p w14:paraId="6075CC77" w14:textId="0694D564" w:rsidR="003257F6" w:rsidRDefault="003257F6" w:rsidP="003257F6">
      <w:pPr>
        <w:pStyle w:val="ListParagraph"/>
        <w:numPr>
          <w:ilvl w:val="0"/>
          <w:numId w:val="15"/>
        </w:numPr>
      </w:pPr>
      <w:r w:rsidRPr="003257F6">
        <w:t>Leadership</w:t>
      </w:r>
    </w:p>
    <w:p w14:paraId="2A83ECA8" w14:textId="04EF5B43" w:rsidR="00350CA7" w:rsidRPr="003257F6" w:rsidRDefault="00350CA7" w:rsidP="003257F6">
      <w:pPr>
        <w:pStyle w:val="ListParagraph"/>
        <w:numPr>
          <w:ilvl w:val="0"/>
          <w:numId w:val="15"/>
        </w:numPr>
      </w:pPr>
      <w:r>
        <w:t>Management</w:t>
      </w:r>
    </w:p>
    <w:p w14:paraId="053138F4" w14:textId="7D59C28C" w:rsidR="003257F6" w:rsidRPr="003257F6" w:rsidRDefault="003257F6" w:rsidP="003257F6">
      <w:pPr>
        <w:pStyle w:val="ListParagraph"/>
        <w:numPr>
          <w:ilvl w:val="0"/>
          <w:numId w:val="15"/>
        </w:numPr>
      </w:pPr>
      <w:r w:rsidRPr="003257F6">
        <w:t>Administration</w:t>
      </w:r>
    </w:p>
    <w:p w14:paraId="704B4DE6" w14:textId="33625C95" w:rsidR="003257F6" w:rsidRPr="003257F6" w:rsidRDefault="003257F6" w:rsidP="003257F6">
      <w:pPr>
        <w:pStyle w:val="ListParagraph"/>
        <w:numPr>
          <w:ilvl w:val="0"/>
          <w:numId w:val="15"/>
        </w:numPr>
      </w:pPr>
      <w:r w:rsidRPr="003257F6">
        <w:t>Working with children and young people with additional needs and disabilities</w:t>
      </w:r>
    </w:p>
    <w:p w14:paraId="47946A5F" w14:textId="794E1198" w:rsidR="003257F6" w:rsidRPr="003257F6" w:rsidRDefault="003257F6" w:rsidP="003257F6">
      <w:pPr>
        <w:pStyle w:val="ListParagraph"/>
        <w:numPr>
          <w:ilvl w:val="0"/>
          <w:numId w:val="15"/>
        </w:numPr>
      </w:pPr>
      <w:r w:rsidRPr="003257F6">
        <w:t>Working alongside social care and health professionals</w:t>
      </w:r>
    </w:p>
    <w:p w14:paraId="62E5E16A" w14:textId="4CBBEFCB" w:rsidR="009F3890" w:rsidRDefault="003257F6" w:rsidP="003257F6">
      <w:pPr>
        <w:pStyle w:val="ListParagraph"/>
        <w:numPr>
          <w:ilvl w:val="0"/>
          <w:numId w:val="15"/>
        </w:numPr>
      </w:pPr>
      <w:r w:rsidRPr="003257F6">
        <w:t>Working with families, parents, and carers</w:t>
      </w:r>
    </w:p>
    <w:p w14:paraId="60EB28B1" w14:textId="53236FD8" w:rsidR="003F5563" w:rsidRDefault="003F5563" w:rsidP="003F5563"/>
    <w:p w14:paraId="118689F6" w14:textId="77777777" w:rsidR="003F5563" w:rsidRDefault="003F5563" w:rsidP="003F5563"/>
    <w:p w14:paraId="266CAE76" w14:textId="5B3533CE" w:rsidR="003257F6" w:rsidRDefault="00ED3B2B" w:rsidP="009F3890">
      <w:pPr>
        <w:pStyle w:val="Heading2"/>
        <w:rPr>
          <w:b/>
          <w:bCs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BD5B4" wp14:editId="4DA87E76">
                <wp:simplePos x="0" y="0"/>
                <wp:positionH relativeFrom="margin">
                  <wp:posOffset>2021646</wp:posOffset>
                </wp:positionH>
                <wp:positionV relativeFrom="paragraph">
                  <wp:posOffset>492333</wp:posOffset>
                </wp:positionV>
                <wp:extent cx="1805473" cy="1476375"/>
                <wp:effectExtent l="76200" t="76200" r="61595" b="104775"/>
                <wp:wrapNone/>
                <wp:docPr id="26" name="Hex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473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883FF" w14:textId="6FCBAB79" w:rsidR="00350CA7" w:rsidRDefault="00ED3B2B" w:rsidP="001F550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ocialisation</w:t>
                            </w:r>
                            <w:r w:rsidR="001F550B"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peers and the wider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  <w:r w:rsidR="001F550B"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A2724E5" w14:textId="6D8CCA44" w:rsidR="001F550B" w:rsidRPr="00876E73" w:rsidRDefault="001F550B" w:rsidP="001F550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81BD5B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6" o:spid="_x0000_s1026" type="#_x0000_t9" style="position:absolute;margin-left:159.2pt;margin-top:38.75pt;width:142.15pt;height:1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" adj="4416" fillcolor="#0070c0" strokecolor="#162a3c [1604]" strokeweight="1pt">
                <v:fill opacity="32896f"/>
                <v:textbox>
                  <w:txbxContent>
                    <w:p w14:paraId="4D3883FF" w14:textId="6FCBAB79" w:rsidR="00350CA7" w:rsidRDefault="00ED3B2B" w:rsidP="001F550B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ocialisation</w:t>
                      </w:r>
                      <w:r w:rsidR="001F550B"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peers and the wider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  <w:r w:rsidR="001F550B"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A2724E5" w14:textId="6D8CCA44" w:rsidR="001F550B" w:rsidRPr="00876E73" w:rsidRDefault="001F550B" w:rsidP="001F550B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270">
        <w:rPr>
          <w:noProof/>
          <w:color w:val="44546A" w:themeColor="text2"/>
        </w:rPr>
        <w:drawing>
          <wp:anchor distT="0" distB="0" distL="114300" distR="114300" simplePos="0" relativeHeight="251683840" behindDoc="1" locked="0" layoutInCell="1" allowOverlap="1" wp14:anchorId="2DB68356" wp14:editId="3D245DF7">
            <wp:simplePos x="0" y="0"/>
            <wp:positionH relativeFrom="margin">
              <wp:posOffset>-569595</wp:posOffset>
            </wp:positionH>
            <wp:positionV relativeFrom="paragraph">
              <wp:posOffset>171450</wp:posOffset>
            </wp:positionV>
            <wp:extent cx="1807845" cy="1480820"/>
            <wp:effectExtent l="0" t="7937" r="0" b="0"/>
            <wp:wrapTight wrapText="bothSides">
              <wp:wrapPolygon edited="0">
                <wp:start x="-95" y="20373"/>
                <wp:lineTo x="133" y="20373"/>
                <wp:lineTo x="3547" y="21484"/>
                <wp:lineTo x="18341" y="21484"/>
                <wp:lineTo x="21300" y="20373"/>
                <wp:lineTo x="21300" y="1477"/>
                <wp:lineTo x="19479" y="366"/>
                <wp:lineTo x="-95" y="366"/>
                <wp:lineTo x="-95" y="1477"/>
                <wp:lineTo x="-95" y="20373"/>
              </wp:wrapPolygon>
            </wp:wrapTight>
            <wp:docPr id="829698485" name="Picture 5" descr="A person sitting at a table with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98485" name="Picture 5" descr="A person sitting at a table with a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7845" cy="148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890">
        <w:rPr>
          <w:b/>
          <w:bCs/>
        </w:rPr>
        <w:t>Working with Young Adults with Additional Needs</w:t>
      </w:r>
    </w:p>
    <w:p w14:paraId="709F6164" w14:textId="48861735" w:rsidR="003E3270" w:rsidRDefault="003E3270" w:rsidP="003E3270">
      <w:r>
        <w:rPr>
          <w:noProof/>
        </w:rPr>
        <w:drawing>
          <wp:anchor distT="0" distB="0" distL="114300" distR="114300" simplePos="0" relativeHeight="251684864" behindDoc="1" locked="0" layoutInCell="1" allowOverlap="1" wp14:anchorId="32FA0AE2" wp14:editId="4E2B6F3B">
            <wp:simplePos x="0" y="0"/>
            <wp:positionH relativeFrom="margin">
              <wp:align>right</wp:align>
            </wp:positionH>
            <wp:positionV relativeFrom="paragraph">
              <wp:posOffset>7278</wp:posOffset>
            </wp:positionV>
            <wp:extent cx="1910715" cy="1432560"/>
            <wp:effectExtent l="0" t="0" r="0" b="0"/>
            <wp:wrapTight wrapText="bothSides">
              <wp:wrapPolygon edited="0">
                <wp:start x="861" y="0"/>
                <wp:lineTo x="0" y="574"/>
                <wp:lineTo x="0" y="20968"/>
                <wp:lineTo x="861" y="21255"/>
                <wp:lineTo x="20459" y="21255"/>
                <wp:lineTo x="21320" y="20968"/>
                <wp:lineTo x="21320" y="574"/>
                <wp:lineTo x="20459" y="0"/>
                <wp:lineTo x="861" y="0"/>
              </wp:wrapPolygon>
            </wp:wrapTight>
            <wp:docPr id="1024364155" name="Picture 6" descr="A person and person sitting on a yellow couch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64155" name="Picture 6" descr="A person and person sitting on a yellow couch reading a boo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30B6" w14:textId="21C9A090" w:rsidR="003E3270" w:rsidRPr="003E3270" w:rsidRDefault="003E3270" w:rsidP="003E3270"/>
    <w:p w14:paraId="28D5E663" w14:textId="1CC0F343" w:rsidR="001F550B" w:rsidRPr="00D25BF0" w:rsidRDefault="001F550B" w:rsidP="001F550B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30F43C28" w14:textId="661535D7" w:rsidR="001F550B" w:rsidRPr="00D25BF0" w:rsidRDefault="00ED3B2B" w:rsidP="001F550B">
      <w:pPr>
        <w:jc w:val="both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B0065" wp14:editId="5E09E208">
                <wp:simplePos x="0" y="0"/>
                <wp:positionH relativeFrom="margin">
                  <wp:posOffset>2035291</wp:posOffset>
                </wp:positionH>
                <wp:positionV relativeFrom="paragraph">
                  <wp:posOffset>403627</wp:posOffset>
                </wp:positionV>
                <wp:extent cx="1828800" cy="1419225"/>
                <wp:effectExtent l="76200" t="76200" r="38100" b="104775"/>
                <wp:wrapNone/>
                <wp:docPr id="1663953645" name="Hexagon 166395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19225"/>
                        </a:xfrm>
                        <a:prstGeom prst="hexagon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632E" w14:textId="634971B9" w:rsidR="001F550B" w:rsidRPr="001F550B" w:rsidRDefault="001F550B" w:rsidP="001F550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</w:t>
                            </w:r>
                            <w:r w:rsidRPr="00ED3B2B">
                              <w:rPr>
                                <w:rFonts w:asciiTheme="majorHAnsi" w:hAnsiTheme="majorHAnsi" w:cstheme="majorHAnsi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Adults with Additional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2B0065" id="Hexagon 1663953645" o:spid="_x0000_s1027" type="#_x0000_t9" style="position:absolute;left:0;text-align:left;margin-left:160.25pt;margin-top:31.8pt;width:2in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" adj="4191" fillcolor="white [3201]" strokecolor="#2c567a [3204]" strokeweight="1pt">
                <v:textbox>
                  <w:txbxContent>
                    <w:p w14:paraId="27E2632E" w14:textId="634971B9" w:rsidR="001F550B" w:rsidRPr="001F550B" w:rsidRDefault="001F550B" w:rsidP="001F550B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</w:t>
                      </w:r>
                      <w:r w:rsidRPr="00ED3B2B">
                        <w:rPr>
                          <w:rFonts w:asciiTheme="majorHAnsi" w:hAnsiTheme="majorHAnsi" w:cstheme="majorHAnsi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Adults with Additional Needs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CF117" wp14:editId="1270CC31">
                <wp:simplePos x="0" y="0"/>
                <wp:positionH relativeFrom="margin">
                  <wp:posOffset>-96015</wp:posOffset>
                </wp:positionH>
                <wp:positionV relativeFrom="paragraph">
                  <wp:posOffset>218906</wp:posOffset>
                </wp:positionV>
                <wp:extent cx="1828800" cy="1476375"/>
                <wp:effectExtent l="76200" t="76200" r="57150" b="104775"/>
                <wp:wrapNone/>
                <wp:docPr id="24" name="Hex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FD6DB" w14:textId="77777777" w:rsidR="001F550B" w:rsidRPr="00876E73" w:rsidRDefault="001F550B" w:rsidP="001F550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safe and encouraging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CCF117" id="Hexagon 24" o:spid="_x0000_s1028" type="#_x0000_t9" style="position:absolute;left:0;text-align:left;margin-left:-7.55pt;margin-top:17.25pt;width:2in;height:1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" adj="4359" fillcolor="#0070c0" strokecolor="#162a3c [1604]" strokeweight="1pt">
                <v:fill opacity="32896f"/>
                <v:textbox>
                  <w:txbxContent>
                    <w:p w14:paraId="2EFFD6DB" w14:textId="77777777" w:rsidR="001F550B" w:rsidRPr="00876E73" w:rsidRDefault="001F550B" w:rsidP="001F550B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safe and encouraging environment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37D96" wp14:editId="5B06467B">
                <wp:simplePos x="0" y="0"/>
                <wp:positionH relativeFrom="margin">
                  <wp:align>right</wp:align>
                </wp:positionH>
                <wp:positionV relativeFrom="paragraph">
                  <wp:posOffset>284999</wp:posOffset>
                </wp:positionV>
                <wp:extent cx="1828800" cy="1476375"/>
                <wp:effectExtent l="114300" t="114300" r="114300" b="142875"/>
                <wp:wrapNone/>
                <wp:docPr id="25" name="Hex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111A" w14:textId="77777777" w:rsidR="001F550B" w:rsidRPr="00876E73" w:rsidRDefault="001F550B" w:rsidP="001F550B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relaxed and friendly approach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537D96" id="Hexagon 25" o:spid="_x0000_s1029" type="#_x0000_t9" style="position:absolute;left:0;text-align:left;margin-left:92.8pt;margin-top:22.45pt;width:2in;height:116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" adj="4359" fillcolor="#0070c0" strokecolor="#162a3c [1604]" strokeweight="1pt">
                <v:fill opacity="32896f"/>
                <v:textbox>
                  <w:txbxContent>
                    <w:p w14:paraId="1ABF111A" w14:textId="77777777" w:rsidR="001F550B" w:rsidRPr="00876E73" w:rsidRDefault="001F550B" w:rsidP="001F550B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relaxed and friendly approach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49C5B" w14:textId="5DA034C4" w:rsidR="001F550B" w:rsidRPr="00D25BF0" w:rsidRDefault="001F550B" w:rsidP="001F550B">
      <w:pPr>
        <w:rPr>
          <w:color w:val="44546A" w:themeColor="text2"/>
        </w:rPr>
      </w:pPr>
    </w:p>
    <w:p w14:paraId="3FDF1006" w14:textId="6505D6F2" w:rsidR="001F550B" w:rsidRPr="00D25BF0" w:rsidRDefault="001F550B" w:rsidP="001F550B">
      <w:pPr>
        <w:rPr>
          <w:color w:val="44546A" w:themeColor="text2"/>
        </w:rPr>
      </w:pPr>
    </w:p>
    <w:p w14:paraId="6B767C29" w14:textId="0727EE6B" w:rsidR="001F550B" w:rsidRPr="00D25BF0" w:rsidRDefault="001F550B" w:rsidP="001F550B">
      <w:pPr>
        <w:rPr>
          <w:color w:val="44546A" w:themeColor="text2"/>
        </w:rPr>
      </w:pPr>
    </w:p>
    <w:p w14:paraId="3B8623C3" w14:textId="23778EBC" w:rsidR="001F550B" w:rsidRPr="00D25BF0" w:rsidRDefault="00ED3B2B" w:rsidP="001F550B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5BA17" wp14:editId="31FB7DDC">
                <wp:simplePos x="0" y="0"/>
                <wp:positionH relativeFrom="margin">
                  <wp:posOffset>4280004</wp:posOffset>
                </wp:positionH>
                <wp:positionV relativeFrom="paragraph">
                  <wp:posOffset>343962</wp:posOffset>
                </wp:positionV>
                <wp:extent cx="1828800" cy="1476375"/>
                <wp:effectExtent l="76200" t="76200" r="57150" b="104775"/>
                <wp:wrapNone/>
                <wp:docPr id="23" name="Hex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3AA76" w14:textId="77777777" w:rsidR="001F550B" w:rsidRPr="00876E73" w:rsidRDefault="001F550B" w:rsidP="001F550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Flexibility to change with the needs of the young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75BA17" id="Hexagon 23" o:spid="_x0000_s1030" type="#_x0000_t9" style="position:absolute;margin-left:337pt;margin-top:27.1pt;width:2in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" adj="4359" fillcolor="#0070c0" strokecolor="#162a3c [1604]" strokeweight="1pt">
                <v:fill opacity="32896f"/>
                <v:textbox>
                  <w:txbxContent>
                    <w:p w14:paraId="3303AA76" w14:textId="77777777" w:rsidR="001F550B" w:rsidRPr="00876E73" w:rsidRDefault="001F550B" w:rsidP="001F550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Flexibility to change with the needs of the young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C206C" wp14:editId="256A3282">
                <wp:simplePos x="0" y="0"/>
                <wp:positionH relativeFrom="margin">
                  <wp:posOffset>-71703</wp:posOffset>
                </wp:positionH>
                <wp:positionV relativeFrom="paragraph">
                  <wp:posOffset>284882</wp:posOffset>
                </wp:positionV>
                <wp:extent cx="1828800" cy="1476375"/>
                <wp:effectExtent l="76200" t="76200" r="57150" b="104775"/>
                <wp:wrapNone/>
                <wp:docPr id="19" name="Hexag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F4709" w14:textId="77777777" w:rsidR="001F550B" w:rsidRPr="00876E73" w:rsidRDefault="001F550B" w:rsidP="001F550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Listening to the views of the young adult and the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AC206C" id="Hexagon 19" o:spid="_x0000_s1031" type="#_x0000_t9" style="position:absolute;margin-left:-5.65pt;margin-top:22.45pt;width:2in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" adj="4359" fillcolor="#0070c0" strokecolor="#162a3c [1604]" strokeweight="1pt">
                <v:fill opacity="32896f"/>
                <v:textbox>
                  <w:txbxContent>
                    <w:p w14:paraId="2EAF4709" w14:textId="77777777" w:rsidR="001F550B" w:rsidRPr="00876E73" w:rsidRDefault="001F550B" w:rsidP="001F550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Listening to the views of the young adult and the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6B4DA" w14:textId="44BF082A" w:rsidR="001F550B" w:rsidRPr="00D25BF0" w:rsidRDefault="00ED3B2B" w:rsidP="001F550B">
      <w:pPr>
        <w:rPr>
          <w:color w:val="44546A" w:themeColor="text2"/>
        </w:rPr>
      </w:pPr>
      <w:r w:rsidRPr="00D25BF0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EE630" wp14:editId="3B1F408D">
                <wp:simplePos x="0" y="0"/>
                <wp:positionH relativeFrom="margin">
                  <wp:posOffset>2072782</wp:posOffset>
                </wp:positionH>
                <wp:positionV relativeFrom="paragraph">
                  <wp:posOffset>93747</wp:posOffset>
                </wp:positionV>
                <wp:extent cx="1828800" cy="1476375"/>
                <wp:effectExtent l="76200" t="76200" r="57150" b="104775"/>
                <wp:wrapNone/>
                <wp:docPr id="20" name="Hex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6375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E9159" w14:textId="77777777" w:rsidR="001F550B" w:rsidRPr="00876E73" w:rsidRDefault="001F550B" w:rsidP="001F550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73">
                              <w:rPr>
                                <w:rFonts w:asciiTheme="majorHAnsi" w:hAnsiTheme="majorHAnsi" w:cstheme="majorHAnsi"/>
                                <w:b/>
                                <w:b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Promoting positive mental health and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4EE630" id="Hexagon 20" o:spid="_x0000_s1032" type="#_x0000_t9" style="position:absolute;margin-left:163.2pt;margin-top:7.4pt;width:2in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" adj="4359" fillcolor="#0070c0" strokecolor="#162a3c [1604]" strokeweight="1pt">
                <v:fill opacity="32896f"/>
                <v:textbox>
                  <w:txbxContent>
                    <w:p w14:paraId="122E9159" w14:textId="77777777" w:rsidR="001F550B" w:rsidRPr="00876E73" w:rsidRDefault="001F550B" w:rsidP="001F550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6E73">
                        <w:rPr>
                          <w:rFonts w:asciiTheme="majorHAnsi" w:hAnsiTheme="majorHAnsi" w:cstheme="majorHAnsi"/>
                          <w:b/>
                          <w:b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Promoting positive mental health and wellbeing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4CDD7" w14:textId="3339A015" w:rsidR="001F550B" w:rsidRPr="00D25BF0" w:rsidRDefault="001F550B" w:rsidP="001F550B">
      <w:pPr>
        <w:rPr>
          <w:color w:val="44546A" w:themeColor="text2"/>
        </w:rPr>
      </w:pPr>
    </w:p>
    <w:p w14:paraId="1CF95EE4" w14:textId="5E2097AD" w:rsidR="001F550B" w:rsidRPr="00D25BF0" w:rsidRDefault="001F550B" w:rsidP="001F550B">
      <w:pPr>
        <w:rPr>
          <w:color w:val="44546A" w:themeColor="text2"/>
        </w:rPr>
      </w:pPr>
    </w:p>
    <w:p w14:paraId="25BA03A2" w14:textId="3AB3E8DD" w:rsidR="001F550B" w:rsidRPr="00D25BF0" w:rsidRDefault="001F550B" w:rsidP="001F550B">
      <w:pPr>
        <w:rPr>
          <w:color w:val="44546A" w:themeColor="text2"/>
        </w:rPr>
      </w:pPr>
    </w:p>
    <w:p w14:paraId="6C2A172B" w14:textId="54CE3EF1" w:rsidR="001F550B" w:rsidRPr="00D25BF0" w:rsidRDefault="001F550B" w:rsidP="001F550B">
      <w:pPr>
        <w:rPr>
          <w:color w:val="44546A" w:themeColor="text2"/>
        </w:rPr>
      </w:pPr>
    </w:p>
    <w:p w14:paraId="25C7CB1A" w14:textId="3D86F007" w:rsidR="001F550B" w:rsidRPr="00D25BF0" w:rsidRDefault="001F550B" w:rsidP="001F550B">
      <w:pPr>
        <w:rPr>
          <w:color w:val="44546A" w:themeColor="text2"/>
        </w:rPr>
      </w:pPr>
    </w:p>
    <w:p w14:paraId="64AC8211" w14:textId="451D3619" w:rsidR="005403C2" w:rsidRDefault="00ED3B2B" w:rsidP="005403C2">
      <w:pPr>
        <w:pStyle w:val="Heading2"/>
        <w:rPr>
          <w:b/>
          <w:bCs/>
        </w:rPr>
      </w:pPr>
      <w:r>
        <w:rPr>
          <w:b/>
          <w:bCs/>
        </w:rPr>
        <w:t>D</w:t>
      </w:r>
      <w:r w:rsidR="005403C2">
        <w:rPr>
          <w:b/>
          <w:bCs/>
        </w:rPr>
        <w:t>elivering Our Vision</w:t>
      </w:r>
    </w:p>
    <w:p w14:paraId="0C7FE1D5" w14:textId="3A74581F" w:rsidR="005403C2" w:rsidRDefault="005403C2" w:rsidP="005403C2">
      <w:r>
        <w:t>We work alongside young adults with</w:t>
      </w:r>
      <w:r w:rsidR="00ED3B2B">
        <w:t xml:space="preserve"> neuro diverse needs and disabilities </w:t>
      </w:r>
      <w:r>
        <w:t>needs to provide:</w:t>
      </w:r>
    </w:p>
    <w:p w14:paraId="50DF95B3" w14:textId="40446ACC" w:rsidR="005403C2" w:rsidRDefault="005403C2" w:rsidP="005403C2">
      <w:pPr>
        <w:pStyle w:val="ListParagraph"/>
        <w:numPr>
          <w:ilvl w:val="0"/>
          <w:numId w:val="16"/>
        </w:numPr>
      </w:pPr>
      <w:r>
        <w:t>Daily Sessions offering a range of activities which promote communication and independence skills, such as decision making, planning activities, teambuilding and groupwork.</w:t>
      </w:r>
    </w:p>
    <w:p w14:paraId="4B7F1098" w14:textId="637AF3DE" w:rsidR="005403C2" w:rsidRDefault="005403C2" w:rsidP="001F550B">
      <w:pPr>
        <w:pStyle w:val="ListParagraph"/>
        <w:numPr>
          <w:ilvl w:val="0"/>
          <w:numId w:val="16"/>
        </w:numPr>
      </w:pPr>
      <w:r>
        <w:t xml:space="preserve">Development of life skills that can be easily transferred into daily routines, such as budgeting, shopping, </w:t>
      </w:r>
      <w:r w:rsidR="00C40AEC">
        <w:t>cooking,</w:t>
      </w:r>
      <w:r w:rsidR="00ED3B2B">
        <w:t xml:space="preserve"> volunteering,</w:t>
      </w:r>
      <w:r>
        <w:t xml:space="preserve"> and additional home skills.</w:t>
      </w:r>
    </w:p>
    <w:p w14:paraId="3BF4F199" w14:textId="1BC1EE40" w:rsidR="005403C2" w:rsidRDefault="003E3270" w:rsidP="001F550B">
      <w:pPr>
        <w:pStyle w:val="ListParagraph"/>
        <w:numPr>
          <w:ilvl w:val="0"/>
          <w:numId w:val="16"/>
        </w:numPr>
      </w:pPr>
      <w:r>
        <w:rPr>
          <w:rFonts w:asciiTheme="majorHAnsi" w:hAnsiTheme="majorHAnsi" w:cstheme="majorHAnsi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91AEF5C" wp14:editId="79DDD46E">
            <wp:simplePos x="0" y="0"/>
            <wp:positionH relativeFrom="column">
              <wp:posOffset>4573905</wp:posOffset>
            </wp:positionH>
            <wp:positionV relativeFrom="paragraph">
              <wp:posOffset>5178</wp:posOffset>
            </wp:positionV>
            <wp:extent cx="1746885" cy="2329815"/>
            <wp:effectExtent l="0" t="0" r="5715" b="0"/>
            <wp:wrapTight wrapText="bothSides">
              <wp:wrapPolygon edited="0">
                <wp:start x="942" y="0"/>
                <wp:lineTo x="0" y="353"/>
                <wp:lineTo x="0" y="21194"/>
                <wp:lineTo x="942" y="21370"/>
                <wp:lineTo x="20493" y="21370"/>
                <wp:lineTo x="21435" y="21194"/>
                <wp:lineTo x="21435" y="353"/>
                <wp:lineTo x="20493" y="0"/>
                <wp:lineTo x="942" y="0"/>
              </wp:wrapPolygon>
            </wp:wrapTight>
            <wp:docPr id="1960042503" name="Picture 7" descr="A person and person hold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42503" name="Picture 7" descr="A person and person hold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3C2">
        <w:t xml:space="preserve">Support at appointments, </w:t>
      </w:r>
      <w:r w:rsidR="00C40AEC">
        <w:t>meetings,</w:t>
      </w:r>
      <w:r w:rsidR="005403C2">
        <w:t xml:space="preserve"> and other specific events.</w:t>
      </w:r>
    </w:p>
    <w:p w14:paraId="4D212210" w14:textId="64F69370" w:rsidR="005403C2" w:rsidRDefault="005403C2" w:rsidP="001F550B">
      <w:pPr>
        <w:pStyle w:val="ListParagraph"/>
        <w:numPr>
          <w:ilvl w:val="0"/>
          <w:numId w:val="16"/>
        </w:numPr>
      </w:pPr>
      <w:r>
        <w:t xml:space="preserve">Evening social groups, such as karaoke, </w:t>
      </w:r>
      <w:r w:rsidR="00C40AEC">
        <w:t>dancing,</w:t>
      </w:r>
      <w:r>
        <w:t xml:space="preserve"> and games.</w:t>
      </w:r>
    </w:p>
    <w:p w14:paraId="7B8A4902" w14:textId="3228E6D0" w:rsidR="005403C2" w:rsidRDefault="005403C2" w:rsidP="001F550B">
      <w:pPr>
        <w:pStyle w:val="ListParagraph"/>
        <w:numPr>
          <w:ilvl w:val="0"/>
          <w:numId w:val="16"/>
        </w:numPr>
      </w:pPr>
      <w:r>
        <w:t>Residential experiences.</w:t>
      </w:r>
    </w:p>
    <w:p w14:paraId="63701070" w14:textId="77777777" w:rsidR="005403C2" w:rsidRDefault="005403C2" w:rsidP="005403C2"/>
    <w:p w14:paraId="60D7823E" w14:textId="4734A112" w:rsidR="005403C2" w:rsidRDefault="005403C2" w:rsidP="005403C2">
      <w:r>
        <w:t>We will work alongside families to provide:</w:t>
      </w:r>
    </w:p>
    <w:p w14:paraId="08F35033" w14:textId="05E870DE" w:rsidR="005403C2" w:rsidRDefault="005403C2" w:rsidP="005403C2">
      <w:pPr>
        <w:pStyle w:val="ListParagraph"/>
        <w:numPr>
          <w:ilvl w:val="0"/>
          <w:numId w:val="16"/>
        </w:numPr>
      </w:pPr>
      <w:r>
        <w:t>Group support.</w:t>
      </w:r>
    </w:p>
    <w:p w14:paraId="1BA7E698" w14:textId="57497845" w:rsidR="005403C2" w:rsidRDefault="00ED3B2B" w:rsidP="005403C2">
      <w:pPr>
        <w:pStyle w:val="ListParagraph"/>
        <w:numPr>
          <w:ilvl w:val="0"/>
          <w:numId w:val="16"/>
        </w:numPr>
      </w:pPr>
      <w:r>
        <w:t>E</w:t>
      </w:r>
      <w:r w:rsidR="005403C2">
        <w:t>vents offering support and professional advice.</w:t>
      </w:r>
    </w:p>
    <w:p w14:paraId="0AAEDBB7" w14:textId="00068BDE" w:rsidR="005403C2" w:rsidRDefault="005403C2" w:rsidP="005403C2">
      <w:pPr>
        <w:pStyle w:val="ListParagraph"/>
        <w:numPr>
          <w:ilvl w:val="0"/>
          <w:numId w:val="16"/>
        </w:numPr>
      </w:pPr>
      <w:r>
        <w:t xml:space="preserve">Support at appointments, </w:t>
      </w:r>
      <w:r w:rsidR="003C74F4">
        <w:t>meetings,</w:t>
      </w:r>
      <w:r>
        <w:t xml:space="preserve"> and other events.</w:t>
      </w:r>
    </w:p>
    <w:p w14:paraId="3649C933" w14:textId="7277DF31" w:rsidR="005403C2" w:rsidRDefault="005403C2" w:rsidP="005403C2">
      <w:pPr>
        <w:pStyle w:val="ListParagraph"/>
        <w:numPr>
          <w:ilvl w:val="0"/>
          <w:numId w:val="16"/>
        </w:numPr>
      </w:pPr>
      <w:r>
        <w:t>Opportunities such as volunteering and involvement at Sapphire.</w:t>
      </w:r>
    </w:p>
    <w:p w14:paraId="35C0D871" w14:textId="77777777" w:rsidR="005403C2" w:rsidRDefault="005403C2" w:rsidP="005403C2"/>
    <w:p w14:paraId="5A699207" w14:textId="622D56D1" w:rsidR="005403C2" w:rsidRDefault="005403C2" w:rsidP="005403C2">
      <w:r>
        <w:t>We will work alongside professionals to facilitate:</w:t>
      </w:r>
    </w:p>
    <w:p w14:paraId="06F366B5" w14:textId="2EB618E7" w:rsidR="005403C2" w:rsidRDefault="005403C2" w:rsidP="005403C2">
      <w:pPr>
        <w:pStyle w:val="ListParagraph"/>
        <w:numPr>
          <w:ilvl w:val="0"/>
          <w:numId w:val="16"/>
        </w:numPr>
      </w:pPr>
      <w:r>
        <w:t>A joint approach that benefits the young adults and their families.</w:t>
      </w:r>
    </w:p>
    <w:p w14:paraId="0C58706D" w14:textId="62129A78" w:rsidR="005403C2" w:rsidRDefault="005403C2" w:rsidP="005403C2">
      <w:pPr>
        <w:pStyle w:val="ListParagraph"/>
        <w:numPr>
          <w:ilvl w:val="0"/>
          <w:numId w:val="16"/>
        </w:numPr>
      </w:pPr>
      <w:r>
        <w:t>An environment where services can meet and plan with families.</w:t>
      </w:r>
      <w:r w:rsidR="00745A85" w:rsidRPr="00745A85">
        <w:rPr>
          <w:noProof/>
        </w:rPr>
        <w:t xml:space="preserve"> </w:t>
      </w:r>
    </w:p>
    <w:p w14:paraId="708060E6" w14:textId="792FBECE" w:rsidR="005403C2" w:rsidRDefault="005403C2" w:rsidP="005403C2">
      <w:pPr>
        <w:pStyle w:val="ListParagraph"/>
        <w:numPr>
          <w:ilvl w:val="0"/>
          <w:numId w:val="16"/>
        </w:numPr>
      </w:pPr>
      <w:r>
        <w:t>Training events.</w:t>
      </w:r>
    </w:p>
    <w:p w14:paraId="5A8AECFD" w14:textId="7A982686" w:rsidR="003C74F4" w:rsidRDefault="003C74F4" w:rsidP="003C74F4"/>
    <w:p w14:paraId="3A57E014" w14:textId="426F1133" w:rsidR="003C74F4" w:rsidRDefault="003C74F4" w:rsidP="003C74F4"/>
    <w:p w14:paraId="13843F92" w14:textId="0DD2A83C" w:rsidR="003C74F4" w:rsidRDefault="003C74F4" w:rsidP="003C74F4"/>
    <w:p w14:paraId="12BB29B1" w14:textId="77777777" w:rsidR="003C74F4" w:rsidRDefault="003C74F4" w:rsidP="003C74F4"/>
    <w:p w14:paraId="45F5B47F" w14:textId="77777777" w:rsidR="003C74F4" w:rsidRDefault="003C74F4" w:rsidP="003C74F4"/>
    <w:p w14:paraId="51E14F25" w14:textId="6EAB0237" w:rsidR="003C74F4" w:rsidRDefault="003C74F4" w:rsidP="003C74F4"/>
    <w:p w14:paraId="6A21556D" w14:textId="2A389CB9" w:rsidR="003C74F4" w:rsidRDefault="00D03F6E" w:rsidP="003C74F4">
      <w:pPr>
        <w:pStyle w:val="Heading2"/>
        <w:rPr>
          <w:b/>
          <w:bCs/>
        </w:rPr>
      </w:pPr>
      <w:r>
        <w:rPr>
          <w:b/>
          <w:bCs/>
        </w:rPr>
        <w:t>Application Process</w:t>
      </w:r>
    </w:p>
    <w:p w14:paraId="43D1FE9B" w14:textId="4E1EB02F" w:rsidR="003C74F4" w:rsidRDefault="00745A85" w:rsidP="003C74F4">
      <w:r>
        <w:rPr>
          <w:noProof/>
        </w:rPr>
        <w:drawing>
          <wp:anchor distT="0" distB="0" distL="114300" distR="114300" simplePos="0" relativeHeight="251686912" behindDoc="1" locked="0" layoutInCell="1" allowOverlap="1" wp14:anchorId="3135C631" wp14:editId="63233F54">
            <wp:simplePos x="0" y="0"/>
            <wp:positionH relativeFrom="column">
              <wp:posOffset>4309355</wp:posOffset>
            </wp:positionH>
            <wp:positionV relativeFrom="paragraph">
              <wp:posOffset>507560</wp:posOffset>
            </wp:positionV>
            <wp:extent cx="1722755" cy="2297430"/>
            <wp:effectExtent l="0" t="0" r="0" b="7620"/>
            <wp:wrapTight wrapText="bothSides">
              <wp:wrapPolygon edited="0">
                <wp:start x="955" y="0"/>
                <wp:lineTo x="0" y="358"/>
                <wp:lineTo x="0" y="21313"/>
                <wp:lineTo x="955" y="21493"/>
                <wp:lineTo x="20302" y="21493"/>
                <wp:lineTo x="21258" y="21313"/>
                <wp:lineTo x="21258" y="358"/>
                <wp:lineTo x="20302" y="0"/>
                <wp:lineTo x="955" y="0"/>
              </wp:wrapPolygon>
            </wp:wrapTight>
            <wp:docPr id="1731629776" name="Picture 8" descr="A person drawing on a clear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29776" name="Picture 8" descr="A person drawing on a clear bo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F4">
        <w:t>Before applying for a position of partnership with us, please do not hesitate to check out our social media accounts or our website</w:t>
      </w:r>
      <w:r w:rsidR="003579EA">
        <w:t xml:space="preserve"> and share the information with the young adults and the families</w:t>
      </w:r>
      <w:r w:rsidR="00D03F6E">
        <w:t>:</w:t>
      </w:r>
    </w:p>
    <w:p w14:paraId="43014418" w14:textId="614505F8" w:rsidR="003C74F4" w:rsidRDefault="003C74F4" w:rsidP="003C74F4">
      <w:r>
        <w:rPr>
          <w:noProof/>
        </w:rPr>
        <w:drawing>
          <wp:anchor distT="0" distB="0" distL="114300" distR="114300" simplePos="0" relativeHeight="251666432" behindDoc="1" locked="0" layoutInCell="1" allowOverlap="1" wp14:anchorId="6BDEB8C0" wp14:editId="6D43BB9C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487680" cy="487680"/>
            <wp:effectExtent l="0" t="0" r="0" b="7620"/>
            <wp:wrapTight wrapText="bothSides">
              <wp:wrapPolygon edited="0">
                <wp:start x="5063" y="844"/>
                <wp:lineTo x="1688" y="6750"/>
                <wp:lineTo x="844" y="10125"/>
                <wp:lineTo x="2531" y="16031"/>
                <wp:lineTo x="7594" y="19406"/>
                <wp:lineTo x="9281" y="21094"/>
                <wp:lineTo x="12656" y="21094"/>
                <wp:lineTo x="14344" y="19406"/>
                <wp:lineTo x="18563" y="16031"/>
                <wp:lineTo x="20250" y="11813"/>
                <wp:lineTo x="18563" y="5906"/>
                <wp:lineTo x="15188" y="844"/>
                <wp:lineTo x="5063" y="844"/>
              </wp:wrapPolygon>
            </wp:wrapTight>
            <wp:docPr id="1230899089" name="Graphic 9" descr="Worl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99089" name="Graphic 1230899089" descr="World outlin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8B972" w14:textId="565FB36D" w:rsidR="003C74F4" w:rsidRDefault="00D91D83" w:rsidP="003C74F4">
      <w:hyperlink r:id="rId18" w:history="1">
        <w:r w:rsidR="00D03F6E" w:rsidRPr="00DE7517">
          <w:rPr>
            <w:rStyle w:val="Hyperlink"/>
          </w:rPr>
          <w:t>www.sapphirepartnership.com</w:t>
        </w:r>
      </w:hyperlink>
    </w:p>
    <w:p w14:paraId="7EF47D56" w14:textId="73A020FC" w:rsidR="00D03F6E" w:rsidRDefault="00D03F6E" w:rsidP="003C74F4">
      <w:r>
        <w:rPr>
          <w:noProof/>
        </w:rPr>
        <w:drawing>
          <wp:anchor distT="0" distB="0" distL="114300" distR="114300" simplePos="0" relativeHeight="251667456" behindDoc="1" locked="0" layoutInCell="1" allowOverlap="1" wp14:anchorId="7D4DCC9E" wp14:editId="611E5B35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472440" cy="472440"/>
            <wp:effectExtent l="0" t="0" r="3810" b="3810"/>
            <wp:wrapTight wrapText="bothSides">
              <wp:wrapPolygon edited="0">
                <wp:start x="1742" y="0"/>
                <wp:lineTo x="0" y="2613"/>
                <wp:lineTo x="0" y="19161"/>
                <wp:lineTo x="4355" y="20903"/>
                <wp:lineTo x="17419" y="20903"/>
                <wp:lineTo x="20903" y="20903"/>
                <wp:lineTo x="20903" y="0"/>
                <wp:lineTo x="1742" y="0"/>
              </wp:wrapPolygon>
            </wp:wrapTight>
            <wp:docPr id="436497108" name="Picture 10" descr="Glyph, facebook, logo, logotype, letter, f, social icon - Download on 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yph, facebook, logo, logotype, letter, f, social icon - Download on  Iconfind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4AF9A" w14:textId="13F330B4" w:rsidR="00D03F6E" w:rsidRDefault="00D03F6E" w:rsidP="003C74F4">
      <w:r>
        <w:t>Sapphire Bolton</w:t>
      </w:r>
    </w:p>
    <w:p w14:paraId="4A0EA220" w14:textId="170EA78E" w:rsidR="00D03F6E" w:rsidRDefault="00D03F6E" w:rsidP="003C74F4">
      <w:r>
        <w:rPr>
          <w:noProof/>
        </w:rPr>
        <w:drawing>
          <wp:anchor distT="0" distB="0" distL="114300" distR="114300" simplePos="0" relativeHeight="251668480" behindDoc="1" locked="0" layoutInCell="1" allowOverlap="1" wp14:anchorId="65509EA1" wp14:editId="531459AF">
            <wp:simplePos x="0" y="0"/>
            <wp:positionH relativeFrom="margin">
              <wp:posOffset>-63500</wp:posOffset>
            </wp:positionH>
            <wp:positionV relativeFrom="paragraph">
              <wp:posOffset>234315</wp:posOffset>
            </wp:positionV>
            <wp:extent cx="487680" cy="487680"/>
            <wp:effectExtent l="0" t="0" r="7620" b="7620"/>
            <wp:wrapTight wrapText="bothSides">
              <wp:wrapPolygon edited="0">
                <wp:start x="0" y="0"/>
                <wp:lineTo x="0" y="21094"/>
                <wp:lineTo x="21094" y="21094"/>
                <wp:lineTo x="21094" y="0"/>
                <wp:lineTo x="0" y="0"/>
              </wp:wrapPolygon>
            </wp:wrapTight>
            <wp:docPr id="782013071" name="Picture 11" descr="Instagram Logo Black And White Vector Art, Icons, and Graphics for Fre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tagram Logo Black And White Vector Art, Icons, and Graphics for Free  Downlo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D0EDF" w14:textId="4065367B" w:rsidR="003C74F4" w:rsidRDefault="00D03F6E" w:rsidP="003C74F4">
      <w:r>
        <w:t>Sapphire_Partnership</w:t>
      </w:r>
    </w:p>
    <w:p w14:paraId="0DA9237F" w14:textId="2011EA43" w:rsidR="00D03F6E" w:rsidRDefault="00D03F6E">
      <w:r>
        <w:t>Please see the attached application form below. You will be required to complete this form and then send it to our administrative email address provided.</w:t>
      </w:r>
    </w:p>
    <w:p w14:paraId="5FC63194" w14:textId="0DEB5EA0" w:rsidR="00D03F6E" w:rsidRDefault="003518E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2BC16D" wp14:editId="052F0EF4">
                <wp:simplePos x="0" y="0"/>
                <wp:positionH relativeFrom="margin">
                  <wp:posOffset>321945</wp:posOffset>
                </wp:positionH>
                <wp:positionV relativeFrom="paragraph">
                  <wp:posOffset>8255</wp:posOffset>
                </wp:positionV>
                <wp:extent cx="5532120" cy="3147060"/>
                <wp:effectExtent l="0" t="0" r="0" b="0"/>
                <wp:wrapNone/>
                <wp:docPr id="123149869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8A988" w14:textId="77777777" w:rsidR="003579EA" w:rsidRDefault="003579EA" w:rsidP="00D03F6E">
                            <w:pPr>
                              <w:jc w:val="center"/>
                            </w:pPr>
                          </w:p>
                          <w:p w14:paraId="5554A4DF" w14:textId="5F400E73" w:rsidR="00D03F6E" w:rsidRDefault="00D03F6E" w:rsidP="00D03F6E">
                            <w:pPr>
                              <w:jc w:val="center"/>
                            </w:pPr>
                            <w:r>
                              <w:t xml:space="preserve">Please see the attached application form below. You will be required to complete this form and then send it to </w:t>
                            </w:r>
                            <w:r w:rsidR="00551797">
                              <w:t>the email address below.</w:t>
                            </w:r>
                          </w:p>
                          <w:p w14:paraId="7896B158" w14:textId="44FACC8B" w:rsidR="00D03F6E" w:rsidRDefault="00D03F6E" w:rsidP="00D03F6E">
                            <w:pPr>
                              <w:jc w:val="center"/>
                            </w:pPr>
                            <w:r>
                              <w:t xml:space="preserve">Email: </w:t>
                            </w:r>
                            <w:hyperlink r:id="rId21" w:history="1">
                              <w:r w:rsidRPr="00DE7517">
                                <w:rPr>
                                  <w:rStyle w:val="Hyperlink"/>
                                </w:rPr>
                                <w:t>admin@sapphirepartnership.com</w:t>
                              </w:r>
                            </w:hyperlink>
                          </w:p>
                          <w:p w14:paraId="35725E37" w14:textId="655D3D65" w:rsidR="00D03F6E" w:rsidRDefault="00D03F6E" w:rsidP="00D03F6E">
                            <w:pPr>
                              <w:jc w:val="center"/>
                            </w:pPr>
                            <w:r>
                              <w:t>Additionally, once completed, you can also arrange a visit with u</w:t>
                            </w:r>
                            <w:r w:rsidR="003518ED">
                              <w:t>s.</w:t>
                            </w:r>
                          </w:p>
                          <w:p w14:paraId="0D0B2BE6" w14:textId="376E4654" w:rsidR="003518ED" w:rsidRPr="003518ED" w:rsidRDefault="003518ED" w:rsidP="00D03F6E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3518ED">
                              <w:rPr>
                                <w:color w:val="0070C0"/>
                              </w:rPr>
                              <w:t>2</w:t>
                            </w:r>
                            <w:r w:rsidRPr="003518ED">
                              <w:rPr>
                                <w:color w:val="0070C0"/>
                                <w:vertAlign w:val="superscript"/>
                              </w:rPr>
                              <w:t>nd</w:t>
                            </w:r>
                            <w:r w:rsidRPr="003518ED">
                              <w:rPr>
                                <w:color w:val="0070C0"/>
                              </w:rPr>
                              <w:t xml:space="preserve"> Floor; St. George’s House, St. George’s Road, Bolton, BL1 2DD</w:t>
                            </w:r>
                          </w:p>
                          <w:p w14:paraId="13C44D04" w14:textId="58920DF3" w:rsidR="003518ED" w:rsidRDefault="003518ED" w:rsidP="003518ED">
                            <w:pPr>
                              <w:jc w:val="center"/>
                            </w:pPr>
                            <w:r>
                              <w:t xml:space="preserve">Contact us: </w:t>
                            </w:r>
                            <w:r w:rsidRPr="003518ED">
                              <w:rPr>
                                <w:color w:val="0070C0"/>
                              </w:rPr>
                              <w:t>01204 399504</w:t>
                            </w:r>
                          </w:p>
                          <w:p w14:paraId="73D89369" w14:textId="20577564" w:rsidR="003518ED" w:rsidRDefault="003518ED" w:rsidP="003518ED">
                            <w:pPr>
                              <w:jc w:val="center"/>
                            </w:pPr>
                            <w:r>
                              <w:t xml:space="preserve">Please ensure funding to attend Sapphire is </w:t>
                            </w:r>
                            <w:r w:rsidR="003579EA">
                              <w:t>in place before starting</w:t>
                            </w:r>
                            <w:r>
                              <w:t>.</w:t>
                            </w:r>
                          </w:p>
                          <w:p w14:paraId="5785B8E2" w14:textId="1F991346" w:rsidR="003518ED" w:rsidRDefault="003518ED" w:rsidP="003518ED">
                            <w:pPr>
                              <w:jc w:val="center"/>
                            </w:pPr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42BC16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margin-left:25.35pt;margin-top:.65pt;width:435.6pt;height:247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" filled="f" stroked="f">
                <v:textbox>
                  <w:txbxContent>
                    <w:p w14:paraId="5EB8A988" w14:textId="77777777" w:rsidR="003579EA" w:rsidRDefault="003579EA" w:rsidP="00D03F6E">
                      <w:pPr>
                        <w:jc w:val="center"/>
                      </w:pPr>
                    </w:p>
                    <w:p w14:paraId="5554A4DF" w14:textId="5F400E73" w:rsidR="00D03F6E" w:rsidRDefault="00D03F6E" w:rsidP="00D03F6E">
                      <w:pPr>
                        <w:jc w:val="center"/>
                      </w:pPr>
                      <w:r>
                        <w:t xml:space="preserve">Please see the attached application form below. </w:t>
                      </w:r>
                      <w:r>
                        <w:t xml:space="preserve">You will be required to complete this form and then send it to </w:t>
                      </w:r>
                      <w:r w:rsidR="00551797">
                        <w:t xml:space="preserve">the email address </w:t>
                      </w:r>
                      <w:r w:rsidR="00551797">
                        <w:t>below.</w:t>
                      </w:r>
                    </w:p>
                    <w:p w14:paraId="7896B158" w14:textId="44FACC8B" w:rsidR="00D03F6E" w:rsidRDefault="00D03F6E" w:rsidP="00D03F6E">
                      <w:pPr>
                        <w:jc w:val="center"/>
                      </w:pPr>
                      <w:r>
                        <w:t xml:space="preserve">Email: </w:t>
                      </w:r>
                      <w:hyperlink r:id="rId22" w:history="1">
                        <w:r w:rsidRPr="00DE7517">
                          <w:rPr>
                            <w:rStyle w:val="Hyperlink"/>
                          </w:rPr>
                          <w:t>admin@sapphirepartnership.com</w:t>
                        </w:r>
                      </w:hyperlink>
                    </w:p>
                    <w:p w14:paraId="35725E37" w14:textId="655D3D65" w:rsidR="00D03F6E" w:rsidRDefault="00D03F6E" w:rsidP="00D03F6E">
                      <w:pPr>
                        <w:jc w:val="center"/>
                      </w:pPr>
                      <w:r>
                        <w:t>Additionally, once completed, you can also arrange a visit with u</w:t>
                      </w:r>
                      <w:r w:rsidR="003518ED">
                        <w:t>s.</w:t>
                      </w:r>
                    </w:p>
                    <w:p w14:paraId="0D0B2BE6" w14:textId="376E4654" w:rsidR="003518ED" w:rsidRPr="003518ED" w:rsidRDefault="003518ED" w:rsidP="00D03F6E">
                      <w:pPr>
                        <w:jc w:val="center"/>
                        <w:rPr>
                          <w:color w:val="0070C0"/>
                        </w:rPr>
                      </w:pPr>
                      <w:r w:rsidRPr="003518ED">
                        <w:rPr>
                          <w:color w:val="0070C0"/>
                        </w:rPr>
                        <w:t>2</w:t>
                      </w:r>
                      <w:r w:rsidRPr="003518ED">
                        <w:rPr>
                          <w:color w:val="0070C0"/>
                          <w:vertAlign w:val="superscript"/>
                        </w:rPr>
                        <w:t>nd</w:t>
                      </w:r>
                      <w:r w:rsidRPr="003518ED">
                        <w:rPr>
                          <w:color w:val="0070C0"/>
                        </w:rPr>
                        <w:t xml:space="preserve"> Floor; St. George’s House, St. George’s Road, Bolton, BL1 2DD</w:t>
                      </w:r>
                    </w:p>
                    <w:p w14:paraId="13C44D04" w14:textId="58920DF3" w:rsidR="003518ED" w:rsidRDefault="003518ED" w:rsidP="003518ED">
                      <w:pPr>
                        <w:jc w:val="center"/>
                      </w:pPr>
                      <w:r>
                        <w:t xml:space="preserve">Contact us: </w:t>
                      </w:r>
                      <w:r w:rsidRPr="003518ED">
                        <w:rPr>
                          <w:color w:val="0070C0"/>
                        </w:rPr>
                        <w:t>01204 399504</w:t>
                      </w:r>
                    </w:p>
                    <w:p w14:paraId="73D89369" w14:textId="20577564" w:rsidR="003518ED" w:rsidRDefault="003518ED" w:rsidP="003518ED">
                      <w:pPr>
                        <w:jc w:val="center"/>
                      </w:pPr>
                      <w:r>
                        <w:t xml:space="preserve">Please ensure funding to attend Sapphire is </w:t>
                      </w:r>
                      <w:r w:rsidR="003579EA">
                        <w:t>in place before starting</w:t>
                      </w:r>
                      <w:r>
                        <w:t>.</w:t>
                      </w:r>
                    </w:p>
                    <w:p w14:paraId="5785B8E2" w14:textId="1F991346" w:rsidR="003518ED" w:rsidRDefault="003518ED" w:rsidP="003518ED">
                      <w:pPr>
                        <w:jc w:val="center"/>
                      </w:pPr>
                      <w: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777D1" wp14:editId="7568424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699760" cy="3147060"/>
                <wp:effectExtent l="0" t="0" r="15240" b="15240"/>
                <wp:wrapNone/>
                <wp:docPr id="143291247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31470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D8CC264" id="Rectangle: Rounded Corners 12" o:spid="_x0000_s1026" style="position:absolute;margin-left:0;margin-top:.65pt;width:448.8pt;height:247.8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" filled="f" strokecolor="#1e44bc [3209]">
                <w10:wrap anchorx="margin"/>
              </v:roundrect>
            </w:pict>
          </mc:Fallback>
        </mc:AlternateContent>
      </w:r>
    </w:p>
    <w:p w14:paraId="3FA81959" w14:textId="77777777" w:rsidR="00D03F6E" w:rsidRDefault="00D03F6E"/>
    <w:p w14:paraId="5E26E8D4" w14:textId="15BEF1DF" w:rsidR="003518ED" w:rsidRDefault="00D03F6E" w:rsidP="003518ED">
      <w:r>
        <w:br w:type="page"/>
      </w:r>
    </w:p>
    <w:p w14:paraId="1FF1F35D" w14:textId="77777777" w:rsidR="003579EA" w:rsidRDefault="003579EA" w:rsidP="003518ED"/>
    <w:p w14:paraId="2D4487C3" w14:textId="142EB01C" w:rsidR="003C74F4" w:rsidRDefault="00D03F6E" w:rsidP="00F74603">
      <w:pPr>
        <w:pStyle w:val="Heading1"/>
      </w:pPr>
      <w:r>
        <w:t>Sapphire</w:t>
      </w:r>
      <w:r w:rsidR="003518ED">
        <w:t xml:space="preserve"> Partnership Application Form</w:t>
      </w:r>
    </w:p>
    <w:p w14:paraId="4F4C8FBC" w14:textId="725DB06F" w:rsidR="003518ED" w:rsidRDefault="003518ED" w:rsidP="003518E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67F7F" wp14:editId="52D171D8">
                <wp:simplePos x="0" y="0"/>
                <wp:positionH relativeFrom="margin">
                  <wp:align>left</wp:align>
                </wp:positionH>
                <wp:positionV relativeFrom="paragraph">
                  <wp:posOffset>334010</wp:posOffset>
                </wp:positionV>
                <wp:extent cx="3307080" cy="2164080"/>
                <wp:effectExtent l="0" t="0" r="26670" b="26670"/>
                <wp:wrapNone/>
                <wp:docPr id="63908454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B66A1" w14:textId="2E2208E7" w:rsidR="003518ED" w:rsidRPr="003518ED" w:rsidRDefault="003518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3518ED">
                              <w:rPr>
                                <w:b/>
                                <w:bCs/>
                                <w:lang w:val="en-US"/>
                              </w:rPr>
                              <w:t xml:space="preserve">Application Criteria </w:t>
                            </w:r>
                            <w:r w:rsidRPr="003518ED">
                              <w:rPr>
                                <w:lang w:val="en-US"/>
                              </w:rPr>
                              <w:t>(please tick)</w:t>
                            </w:r>
                            <w:r w:rsidRPr="003518ED"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552304A2" w14:textId="17A0CF83" w:rsidR="003518ED" w:rsidRDefault="003518E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You must be aged between 18-</w:t>
                            </w:r>
                            <w:r w:rsidR="003579EA">
                              <w:rPr>
                                <w:lang w:val="en-US"/>
                              </w:rPr>
                              <w:t>40</w:t>
                            </w:r>
                          </w:p>
                          <w:p w14:paraId="6F4CDE74" w14:textId="3DD6F735" w:rsidR="003518ED" w:rsidRDefault="003518E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must have </w:t>
                            </w:r>
                            <w:r w:rsidRPr="003518ED">
                              <w:rPr>
                                <w:b/>
                                <w:bCs/>
                                <w:lang w:val="en-US"/>
                              </w:rPr>
                              <w:t>one</w:t>
                            </w:r>
                            <w:r>
                              <w:rPr>
                                <w:lang w:val="en-US"/>
                              </w:rPr>
                              <w:t xml:space="preserve"> of the following:</w:t>
                            </w:r>
                          </w:p>
                          <w:p w14:paraId="13C90E0C" w14:textId="17A99FC8" w:rsidR="003518ED" w:rsidRDefault="003518ED" w:rsidP="003518E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Social Care Plan</w:t>
                            </w:r>
                          </w:p>
                          <w:p w14:paraId="21616D27" w14:textId="55922F1D" w:rsidR="003518ED" w:rsidRDefault="003518ED" w:rsidP="003518E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EHCP</w:t>
                            </w:r>
                          </w:p>
                          <w:p w14:paraId="4BA51060" w14:textId="3EDBFBA8" w:rsidR="003518ED" w:rsidRDefault="003518ED" w:rsidP="003518E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Statement of Needs/LDA</w:t>
                            </w:r>
                          </w:p>
                          <w:p w14:paraId="02C76A09" w14:textId="3C791E88" w:rsidR="003518ED" w:rsidRPr="003518ED" w:rsidRDefault="003518ED" w:rsidP="003518E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Health Needs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467F7F" id="Text Box 14" o:spid="_x0000_s1034" type="#_x0000_t202" style="position:absolute;margin-left:0;margin-top:26.3pt;width:260.4pt;height:170.4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" fillcolor="white [3201]" strokeweight=".5pt">
                <v:textbox>
                  <w:txbxContent>
                    <w:p w14:paraId="06DB66A1" w14:textId="2E2208E7" w:rsidR="003518ED" w:rsidRPr="003518ED" w:rsidRDefault="003518E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3518ED">
                        <w:rPr>
                          <w:b/>
                          <w:bCs/>
                          <w:lang w:val="en-US"/>
                        </w:rPr>
                        <w:t xml:space="preserve">Application Criteria </w:t>
                      </w:r>
                      <w:r w:rsidRPr="003518ED">
                        <w:rPr>
                          <w:lang w:val="en-US"/>
                        </w:rPr>
                        <w:t>(please tick)</w:t>
                      </w:r>
                      <w:r w:rsidRPr="003518ED"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552304A2" w14:textId="17A0CF83" w:rsidR="003518ED" w:rsidRDefault="003518E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must be aged between </w:t>
                      </w:r>
                      <w:proofErr w:type="gramStart"/>
                      <w:r>
                        <w:rPr>
                          <w:lang w:val="en-US"/>
                        </w:rPr>
                        <w:t>18-</w:t>
                      </w:r>
                      <w:r w:rsidR="003579EA">
                        <w:rPr>
                          <w:lang w:val="en-US"/>
                        </w:rPr>
                        <w:t>40</w:t>
                      </w:r>
                      <w:proofErr w:type="gramEnd"/>
                    </w:p>
                    <w:p w14:paraId="6F4CDE74" w14:textId="3DD6F735" w:rsidR="003518ED" w:rsidRDefault="003518E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must have </w:t>
                      </w:r>
                      <w:r w:rsidRPr="003518ED">
                        <w:rPr>
                          <w:b/>
                          <w:bCs/>
                          <w:lang w:val="en-US"/>
                        </w:rPr>
                        <w:t>one</w:t>
                      </w:r>
                      <w:r>
                        <w:rPr>
                          <w:lang w:val="en-US"/>
                        </w:rPr>
                        <w:t xml:space="preserve"> of the following:</w:t>
                      </w:r>
                    </w:p>
                    <w:p w14:paraId="13C90E0C" w14:textId="17A99FC8" w:rsidR="003518ED" w:rsidRDefault="003518ED" w:rsidP="003518ED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Social Care Plan</w:t>
                      </w:r>
                    </w:p>
                    <w:p w14:paraId="21616D27" w14:textId="55922F1D" w:rsidR="003518ED" w:rsidRDefault="003518ED" w:rsidP="003518ED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EHCP</w:t>
                      </w:r>
                    </w:p>
                    <w:p w14:paraId="4BA51060" w14:textId="3EDBFBA8" w:rsidR="003518ED" w:rsidRDefault="003518ED" w:rsidP="003518ED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Statement of Needs/LDA</w:t>
                      </w:r>
                    </w:p>
                    <w:p w14:paraId="02C76A09" w14:textId="3C791E88" w:rsidR="003518ED" w:rsidRPr="003518ED" w:rsidRDefault="003518ED" w:rsidP="003518ED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Health Needs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ADA57" w14:textId="1AB4706E" w:rsidR="003518ED" w:rsidRDefault="007E71F4" w:rsidP="003518E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447A58" wp14:editId="589BE88E">
                <wp:simplePos x="0" y="0"/>
                <wp:positionH relativeFrom="margin">
                  <wp:align>center</wp:align>
                </wp:positionH>
                <wp:positionV relativeFrom="paragraph">
                  <wp:posOffset>374650</wp:posOffset>
                </wp:positionV>
                <wp:extent cx="250340" cy="223989"/>
                <wp:effectExtent l="0" t="0" r="16510" b="24130"/>
                <wp:wrapNone/>
                <wp:docPr id="79679902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0" cy="223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E7BFE3E" id="Rectangle 15" o:spid="_x0000_s1026" style="position:absolute;margin-left:0;margin-top:29.5pt;width:19.7pt;height:17.6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9544D2" wp14:editId="2B5F57E5">
                <wp:simplePos x="0" y="0"/>
                <wp:positionH relativeFrom="margin">
                  <wp:posOffset>2962910</wp:posOffset>
                </wp:positionH>
                <wp:positionV relativeFrom="paragraph">
                  <wp:posOffset>1847258</wp:posOffset>
                </wp:positionV>
                <wp:extent cx="250340" cy="223989"/>
                <wp:effectExtent l="0" t="0" r="16510" b="24130"/>
                <wp:wrapNone/>
                <wp:docPr id="26364164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0" cy="223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D8E901F" id="Rectangle 15" o:spid="_x0000_s1026" style="position:absolute;margin-left:233.3pt;margin-top:145.45pt;width:19.7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D2D94A" wp14:editId="1D901B57">
                <wp:simplePos x="0" y="0"/>
                <wp:positionH relativeFrom="margin">
                  <wp:align>center</wp:align>
                </wp:positionH>
                <wp:positionV relativeFrom="paragraph">
                  <wp:posOffset>1354412</wp:posOffset>
                </wp:positionV>
                <wp:extent cx="250340" cy="223989"/>
                <wp:effectExtent l="0" t="0" r="16510" b="24130"/>
                <wp:wrapNone/>
                <wp:docPr id="14031787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0" cy="223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09B0A1D" id="Rectangle 15" o:spid="_x0000_s1026" style="position:absolute;margin-left:0;margin-top:106.65pt;width:19.7pt;height:17.6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6AC7EA" wp14:editId="0F78FBAC">
                <wp:simplePos x="0" y="0"/>
                <wp:positionH relativeFrom="margin">
                  <wp:posOffset>2962910</wp:posOffset>
                </wp:positionH>
                <wp:positionV relativeFrom="paragraph">
                  <wp:posOffset>1106170</wp:posOffset>
                </wp:positionV>
                <wp:extent cx="250190" cy="223520"/>
                <wp:effectExtent l="0" t="0" r="16510" b="24130"/>
                <wp:wrapNone/>
                <wp:docPr id="115821209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23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DCEE68E" id="Rectangle 15" o:spid="_x0000_s1026" style="position:absolute;margin-left:233.3pt;margin-top:87.1pt;width:19.7pt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571C5B" wp14:editId="5E0F006D">
                <wp:simplePos x="0" y="0"/>
                <wp:positionH relativeFrom="margin">
                  <wp:align>center</wp:align>
                </wp:positionH>
                <wp:positionV relativeFrom="paragraph">
                  <wp:posOffset>1602260</wp:posOffset>
                </wp:positionV>
                <wp:extent cx="250340" cy="223989"/>
                <wp:effectExtent l="0" t="0" r="16510" b="24130"/>
                <wp:wrapNone/>
                <wp:docPr id="70437279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0" cy="223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8421240" id="Rectangle 15" o:spid="_x0000_s1026" style="position:absolute;margin-left:0;margin-top:126.15pt;width:19.7pt;height:17.6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" fillcolor="white [3201]" strokecolor="black [3200]" strokeweight="1pt">
                <w10:wrap anchorx="margin"/>
              </v:rect>
            </w:pict>
          </mc:Fallback>
        </mc:AlternateContent>
      </w:r>
    </w:p>
    <w:p w14:paraId="4C622909" w14:textId="77777777" w:rsidR="002C4D76" w:rsidRPr="002C4D76" w:rsidRDefault="002C4D76" w:rsidP="002C4D76"/>
    <w:p w14:paraId="108852E8" w14:textId="77777777" w:rsidR="002C4D76" w:rsidRPr="002C4D76" w:rsidRDefault="002C4D76" w:rsidP="002C4D76"/>
    <w:p w14:paraId="53E3E9D0" w14:textId="77777777" w:rsidR="002C4D76" w:rsidRPr="002C4D76" w:rsidRDefault="002C4D76" w:rsidP="002C4D76"/>
    <w:p w14:paraId="7BE016CD" w14:textId="77777777" w:rsidR="002C4D76" w:rsidRPr="002C4D76" w:rsidRDefault="002C4D76" w:rsidP="002C4D76"/>
    <w:p w14:paraId="1348CAE1" w14:textId="77777777" w:rsidR="002C4D76" w:rsidRPr="002C4D76" w:rsidRDefault="002C4D76" w:rsidP="002C4D76"/>
    <w:p w14:paraId="0C147326" w14:textId="32A7C44B" w:rsidR="002C4D76" w:rsidRDefault="008B1CC5" w:rsidP="002C4D76">
      <w:r>
        <w:t xml:space="preserve">(Please fill in on the lines </w:t>
      </w:r>
      <w:r w:rsidR="00AC53DC">
        <w:t xml:space="preserve">provided </w:t>
      </w:r>
      <w:r>
        <w:t>below)</w:t>
      </w:r>
    </w:p>
    <w:p w14:paraId="0CE07633" w14:textId="1A47E2EB" w:rsidR="005C6058" w:rsidRPr="005C6058" w:rsidRDefault="005C6058" w:rsidP="002C4D76">
      <w:pPr>
        <w:rPr>
          <w:b/>
          <w:bCs/>
        </w:rPr>
      </w:pPr>
      <w:r w:rsidRPr="005C6058">
        <w:rPr>
          <w:b/>
          <w:bCs/>
        </w:rPr>
        <w:t>Applicant Details: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8"/>
        <w:gridCol w:w="1029"/>
        <w:gridCol w:w="1843"/>
        <w:gridCol w:w="283"/>
        <w:gridCol w:w="2690"/>
      </w:tblGrid>
      <w:tr w:rsidR="00977DDA" w14:paraId="04E356A0" w14:textId="77777777" w:rsidTr="00977DDA">
        <w:tc>
          <w:tcPr>
            <w:tcW w:w="1948" w:type="dxa"/>
          </w:tcPr>
          <w:p w14:paraId="6044EB38" w14:textId="09C1C684" w:rsidR="00977DDA" w:rsidRDefault="00977DDA" w:rsidP="002C4D76">
            <w:r>
              <w:t>Name:</w:t>
            </w:r>
          </w:p>
        </w:tc>
        <w:tc>
          <w:tcPr>
            <w:tcW w:w="2872" w:type="dxa"/>
            <w:gridSpan w:val="2"/>
            <w:tcBorders>
              <w:bottom w:val="single" w:sz="4" w:space="0" w:color="auto"/>
            </w:tcBorders>
          </w:tcPr>
          <w:p w14:paraId="4F00A187" w14:textId="67B9C0D0" w:rsidR="00977DDA" w:rsidRDefault="00977DDA" w:rsidP="002C4D76"/>
        </w:tc>
        <w:tc>
          <w:tcPr>
            <w:tcW w:w="283" w:type="dxa"/>
          </w:tcPr>
          <w:p w14:paraId="66419E3E" w14:textId="77777777" w:rsidR="00977DDA" w:rsidRDefault="00977DDA" w:rsidP="002C4D76"/>
        </w:tc>
        <w:tc>
          <w:tcPr>
            <w:tcW w:w="2690" w:type="dxa"/>
            <w:tcBorders>
              <w:bottom w:val="single" w:sz="4" w:space="0" w:color="auto"/>
            </w:tcBorders>
          </w:tcPr>
          <w:p w14:paraId="7E60A76E" w14:textId="79443775" w:rsidR="00977DDA" w:rsidRDefault="00977DDA" w:rsidP="002C4D76"/>
        </w:tc>
      </w:tr>
      <w:tr w:rsidR="00977DDA" w14:paraId="1DCB0AC8" w14:textId="77777777" w:rsidTr="00977DDA">
        <w:tc>
          <w:tcPr>
            <w:tcW w:w="1948" w:type="dxa"/>
          </w:tcPr>
          <w:p w14:paraId="207EE5D5" w14:textId="77777777" w:rsidR="00977DDA" w:rsidRDefault="00977DDA" w:rsidP="002C4D76"/>
        </w:tc>
        <w:tc>
          <w:tcPr>
            <w:tcW w:w="2872" w:type="dxa"/>
            <w:gridSpan w:val="2"/>
            <w:tcBorders>
              <w:top w:val="single" w:sz="4" w:space="0" w:color="auto"/>
            </w:tcBorders>
          </w:tcPr>
          <w:p w14:paraId="3F43EE93" w14:textId="77777777" w:rsidR="00977DDA" w:rsidRDefault="00977DDA" w:rsidP="002C4D76"/>
        </w:tc>
        <w:tc>
          <w:tcPr>
            <w:tcW w:w="283" w:type="dxa"/>
          </w:tcPr>
          <w:p w14:paraId="2C246135" w14:textId="77777777" w:rsidR="00977DDA" w:rsidRDefault="00977DDA" w:rsidP="002C4D76"/>
        </w:tc>
        <w:tc>
          <w:tcPr>
            <w:tcW w:w="2690" w:type="dxa"/>
            <w:tcBorders>
              <w:top w:val="single" w:sz="4" w:space="0" w:color="auto"/>
            </w:tcBorders>
          </w:tcPr>
          <w:p w14:paraId="0AB20600" w14:textId="77777777" w:rsidR="00977DDA" w:rsidRDefault="00977DDA" w:rsidP="002C4D76"/>
        </w:tc>
      </w:tr>
      <w:tr w:rsidR="00977DDA" w14:paraId="6D04F92D" w14:textId="77777777" w:rsidTr="00977DDA">
        <w:trPr>
          <w:gridAfter w:val="2"/>
          <w:wAfter w:w="2973" w:type="dxa"/>
        </w:trPr>
        <w:tc>
          <w:tcPr>
            <w:tcW w:w="1948" w:type="dxa"/>
          </w:tcPr>
          <w:p w14:paraId="11695E65" w14:textId="445BFCA3" w:rsidR="00977DDA" w:rsidRDefault="00977DDA" w:rsidP="002C4D76">
            <w:r>
              <w:t>Contact Number:</w:t>
            </w:r>
          </w:p>
        </w:tc>
        <w:tc>
          <w:tcPr>
            <w:tcW w:w="2872" w:type="dxa"/>
            <w:gridSpan w:val="2"/>
            <w:tcBorders>
              <w:bottom w:val="single" w:sz="4" w:space="0" w:color="auto"/>
            </w:tcBorders>
          </w:tcPr>
          <w:p w14:paraId="125703F6" w14:textId="077A9DBB" w:rsidR="00977DDA" w:rsidRDefault="00977DDA" w:rsidP="002C4D76"/>
        </w:tc>
      </w:tr>
      <w:tr w:rsidR="00977DDA" w14:paraId="679FB120" w14:textId="77777777" w:rsidTr="00977DDA">
        <w:tc>
          <w:tcPr>
            <w:tcW w:w="1948" w:type="dxa"/>
          </w:tcPr>
          <w:p w14:paraId="72D82B15" w14:textId="77777777" w:rsidR="00977DDA" w:rsidRDefault="00977DDA" w:rsidP="002C4D76"/>
        </w:tc>
        <w:tc>
          <w:tcPr>
            <w:tcW w:w="2872" w:type="dxa"/>
            <w:gridSpan w:val="2"/>
            <w:tcBorders>
              <w:top w:val="single" w:sz="4" w:space="0" w:color="auto"/>
            </w:tcBorders>
          </w:tcPr>
          <w:p w14:paraId="69F9A8A8" w14:textId="77777777" w:rsidR="00977DDA" w:rsidRDefault="00977DDA" w:rsidP="002C4D76"/>
        </w:tc>
        <w:tc>
          <w:tcPr>
            <w:tcW w:w="283" w:type="dxa"/>
          </w:tcPr>
          <w:p w14:paraId="29C821C1" w14:textId="77777777" w:rsidR="00977DDA" w:rsidRDefault="00977DDA" w:rsidP="002C4D76"/>
        </w:tc>
        <w:tc>
          <w:tcPr>
            <w:tcW w:w="2690" w:type="dxa"/>
          </w:tcPr>
          <w:p w14:paraId="7DC3B217" w14:textId="77777777" w:rsidR="00977DDA" w:rsidRDefault="00977DDA" w:rsidP="002C4D76"/>
        </w:tc>
      </w:tr>
      <w:tr w:rsidR="00977DDA" w14:paraId="1B307BF5" w14:textId="77777777" w:rsidTr="006B1A8D">
        <w:tc>
          <w:tcPr>
            <w:tcW w:w="1948" w:type="dxa"/>
          </w:tcPr>
          <w:p w14:paraId="5744AA05" w14:textId="06D9252E" w:rsidR="00977DDA" w:rsidRDefault="00977DDA" w:rsidP="002C4D76">
            <w:r>
              <w:t>Contact Email:</w:t>
            </w:r>
          </w:p>
        </w:tc>
        <w:tc>
          <w:tcPr>
            <w:tcW w:w="5845" w:type="dxa"/>
            <w:gridSpan w:val="4"/>
          </w:tcPr>
          <w:p w14:paraId="582B9643" w14:textId="076B7979" w:rsidR="00977DDA" w:rsidRDefault="00977DDA" w:rsidP="002C4D76"/>
        </w:tc>
      </w:tr>
      <w:tr w:rsidR="00977DDA" w14:paraId="24C9C4D2" w14:textId="77777777" w:rsidTr="00977DDA">
        <w:tc>
          <w:tcPr>
            <w:tcW w:w="1948" w:type="dxa"/>
          </w:tcPr>
          <w:p w14:paraId="1429158F" w14:textId="77777777" w:rsidR="00977DDA" w:rsidRDefault="00977DDA" w:rsidP="002C4D76"/>
        </w:tc>
        <w:tc>
          <w:tcPr>
            <w:tcW w:w="2872" w:type="dxa"/>
            <w:gridSpan w:val="2"/>
            <w:tcBorders>
              <w:top w:val="single" w:sz="4" w:space="0" w:color="auto"/>
            </w:tcBorders>
          </w:tcPr>
          <w:p w14:paraId="072CCA39" w14:textId="77777777" w:rsidR="00977DDA" w:rsidRDefault="00977DDA" w:rsidP="002C4D76"/>
        </w:tc>
        <w:tc>
          <w:tcPr>
            <w:tcW w:w="283" w:type="dxa"/>
            <w:tcBorders>
              <w:top w:val="single" w:sz="4" w:space="0" w:color="auto"/>
            </w:tcBorders>
          </w:tcPr>
          <w:p w14:paraId="5C5693D1" w14:textId="77777777" w:rsidR="00977DDA" w:rsidRDefault="00977DDA" w:rsidP="002C4D76"/>
        </w:tc>
        <w:tc>
          <w:tcPr>
            <w:tcW w:w="2690" w:type="dxa"/>
            <w:tcBorders>
              <w:top w:val="single" w:sz="4" w:space="0" w:color="auto"/>
            </w:tcBorders>
          </w:tcPr>
          <w:p w14:paraId="0071B217" w14:textId="77777777" w:rsidR="00977DDA" w:rsidRDefault="00977DDA" w:rsidP="002C4D76"/>
        </w:tc>
      </w:tr>
      <w:tr w:rsidR="00977DDA" w14:paraId="4FC6A643" w14:textId="77777777" w:rsidTr="00977DDA">
        <w:trPr>
          <w:gridAfter w:val="2"/>
          <w:wAfter w:w="2973" w:type="dxa"/>
        </w:trPr>
        <w:tc>
          <w:tcPr>
            <w:tcW w:w="1948" w:type="dxa"/>
          </w:tcPr>
          <w:p w14:paraId="51800C52" w14:textId="0E2A0679" w:rsidR="00977DDA" w:rsidRDefault="00977DDA" w:rsidP="002C4D76">
            <w:r>
              <w:t>Date of Birth:</w:t>
            </w:r>
          </w:p>
        </w:tc>
        <w:tc>
          <w:tcPr>
            <w:tcW w:w="2872" w:type="dxa"/>
            <w:gridSpan w:val="2"/>
            <w:tcBorders>
              <w:bottom w:val="single" w:sz="4" w:space="0" w:color="auto"/>
            </w:tcBorders>
          </w:tcPr>
          <w:p w14:paraId="38659309" w14:textId="0B8EFC23" w:rsidR="00977DDA" w:rsidRDefault="00977DDA" w:rsidP="002C4D76"/>
        </w:tc>
      </w:tr>
      <w:tr w:rsidR="00977DDA" w14:paraId="5CCC9DB3" w14:textId="77777777" w:rsidTr="00977DDA">
        <w:tc>
          <w:tcPr>
            <w:tcW w:w="1948" w:type="dxa"/>
          </w:tcPr>
          <w:p w14:paraId="48B5ABCD" w14:textId="77777777" w:rsidR="00977DDA" w:rsidRDefault="00977DDA" w:rsidP="002C4D76"/>
        </w:tc>
        <w:tc>
          <w:tcPr>
            <w:tcW w:w="2872" w:type="dxa"/>
            <w:gridSpan w:val="2"/>
            <w:tcBorders>
              <w:top w:val="single" w:sz="4" w:space="0" w:color="auto"/>
            </w:tcBorders>
          </w:tcPr>
          <w:p w14:paraId="7C8CC17E" w14:textId="77777777" w:rsidR="00977DDA" w:rsidRDefault="00977DDA" w:rsidP="002C4D76"/>
        </w:tc>
        <w:tc>
          <w:tcPr>
            <w:tcW w:w="283" w:type="dxa"/>
          </w:tcPr>
          <w:p w14:paraId="3EE7FFCD" w14:textId="77777777" w:rsidR="00977DDA" w:rsidRDefault="00977DDA" w:rsidP="002C4D76"/>
        </w:tc>
        <w:tc>
          <w:tcPr>
            <w:tcW w:w="2690" w:type="dxa"/>
          </w:tcPr>
          <w:p w14:paraId="654D2D38" w14:textId="77777777" w:rsidR="00977DDA" w:rsidRDefault="00977DDA" w:rsidP="002C4D76"/>
        </w:tc>
      </w:tr>
      <w:tr w:rsidR="006B1420" w14:paraId="5AD4C5B2" w14:textId="77777777" w:rsidTr="00977DDA">
        <w:trPr>
          <w:gridAfter w:val="2"/>
          <w:wAfter w:w="2973" w:type="dxa"/>
        </w:trPr>
        <w:tc>
          <w:tcPr>
            <w:tcW w:w="2977" w:type="dxa"/>
            <w:gridSpan w:val="2"/>
          </w:tcPr>
          <w:p w14:paraId="45A22680" w14:textId="49A0C68F" w:rsidR="006B1420" w:rsidRDefault="006B1420" w:rsidP="002C4D76">
            <w:r>
              <w:t>National Insurance Number: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8ABDD28" w14:textId="7E3181B6" w:rsidR="006B1420" w:rsidRDefault="006B1420" w:rsidP="002C4D76"/>
        </w:tc>
      </w:tr>
    </w:tbl>
    <w:p w14:paraId="0F436472" w14:textId="77777777" w:rsidR="005C6058" w:rsidRDefault="005C6058" w:rsidP="002C4D76"/>
    <w:p w14:paraId="3D22BDD3" w14:textId="0AB05FAB" w:rsidR="005C6058" w:rsidRPr="006B1420" w:rsidRDefault="005C6058" w:rsidP="002C4D76">
      <w:pPr>
        <w:rPr>
          <w:b/>
          <w:bCs/>
        </w:rPr>
      </w:pPr>
      <w:r w:rsidRPr="006B1420">
        <w:rPr>
          <w:b/>
          <w:bCs/>
        </w:rPr>
        <w:t>Emergency Contact Information: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885"/>
        <w:gridCol w:w="238"/>
        <w:gridCol w:w="2689"/>
      </w:tblGrid>
      <w:tr w:rsidR="006B1420" w14:paraId="1BE8FFF1" w14:textId="77777777" w:rsidTr="006B1420">
        <w:tc>
          <w:tcPr>
            <w:tcW w:w="1985" w:type="dxa"/>
          </w:tcPr>
          <w:p w14:paraId="2AA5A5B2" w14:textId="7CA0B374" w:rsidR="006B1420" w:rsidRDefault="006B1420" w:rsidP="002C4D76">
            <w:r>
              <w:t>Name: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14:paraId="2FD26260" w14:textId="6186BC74" w:rsidR="006B1420" w:rsidRDefault="006B1420" w:rsidP="002C4D76"/>
        </w:tc>
        <w:tc>
          <w:tcPr>
            <w:tcW w:w="238" w:type="dxa"/>
          </w:tcPr>
          <w:p w14:paraId="3514C602" w14:textId="4D8EE3F5" w:rsidR="006B1420" w:rsidRDefault="006B1420" w:rsidP="002C4D76"/>
        </w:tc>
        <w:tc>
          <w:tcPr>
            <w:tcW w:w="2689" w:type="dxa"/>
            <w:tcBorders>
              <w:bottom w:val="single" w:sz="4" w:space="0" w:color="auto"/>
            </w:tcBorders>
          </w:tcPr>
          <w:p w14:paraId="78FCF8FD" w14:textId="0021A48E" w:rsidR="006B1420" w:rsidRDefault="006B1420" w:rsidP="002C4D76"/>
        </w:tc>
      </w:tr>
      <w:tr w:rsidR="006B1420" w14:paraId="7805302C" w14:textId="77777777" w:rsidTr="006B1420">
        <w:tc>
          <w:tcPr>
            <w:tcW w:w="1985" w:type="dxa"/>
          </w:tcPr>
          <w:p w14:paraId="54AF881B" w14:textId="77777777" w:rsidR="006B1420" w:rsidRDefault="006B1420" w:rsidP="002C4D76"/>
        </w:tc>
        <w:tc>
          <w:tcPr>
            <w:tcW w:w="2885" w:type="dxa"/>
            <w:tcBorders>
              <w:top w:val="single" w:sz="4" w:space="0" w:color="auto"/>
            </w:tcBorders>
          </w:tcPr>
          <w:p w14:paraId="6D055F8E" w14:textId="77777777" w:rsidR="006B1420" w:rsidRDefault="006B1420" w:rsidP="002C4D76"/>
        </w:tc>
        <w:tc>
          <w:tcPr>
            <w:tcW w:w="238" w:type="dxa"/>
          </w:tcPr>
          <w:p w14:paraId="022FAC12" w14:textId="77777777" w:rsidR="006B1420" w:rsidRDefault="006B1420" w:rsidP="002C4D76"/>
        </w:tc>
        <w:tc>
          <w:tcPr>
            <w:tcW w:w="2689" w:type="dxa"/>
            <w:tcBorders>
              <w:top w:val="single" w:sz="4" w:space="0" w:color="auto"/>
            </w:tcBorders>
          </w:tcPr>
          <w:p w14:paraId="79E8EE26" w14:textId="77777777" w:rsidR="006B1420" w:rsidRDefault="006B1420" w:rsidP="002C4D76"/>
        </w:tc>
      </w:tr>
      <w:tr w:rsidR="006B1420" w14:paraId="357FCB67" w14:textId="77777777" w:rsidTr="006B1420">
        <w:trPr>
          <w:gridAfter w:val="2"/>
          <w:wAfter w:w="2927" w:type="dxa"/>
        </w:trPr>
        <w:tc>
          <w:tcPr>
            <w:tcW w:w="1985" w:type="dxa"/>
          </w:tcPr>
          <w:p w14:paraId="7A160F60" w14:textId="79E397B0" w:rsidR="006B1420" w:rsidRDefault="006B1420" w:rsidP="002C4D76">
            <w:r>
              <w:t>Contact Number: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14:paraId="3B58DEC5" w14:textId="52304E71" w:rsidR="006B1420" w:rsidRDefault="006B1420" w:rsidP="002C4D76"/>
        </w:tc>
      </w:tr>
      <w:tr w:rsidR="006B1420" w14:paraId="671B6CA4" w14:textId="77777777" w:rsidTr="006B1420">
        <w:tc>
          <w:tcPr>
            <w:tcW w:w="1985" w:type="dxa"/>
          </w:tcPr>
          <w:p w14:paraId="02AB0809" w14:textId="77777777" w:rsidR="006B1420" w:rsidRDefault="006B1420" w:rsidP="002C4D76"/>
        </w:tc>
        <w:tc>
          <w:tcPr>
            <w:tcW w:w="2885" w:type="dxa"/>
            <w:tcBorders>
              <w:top w:val="single" w:sz="4" w:space="0" w:color="auto"/>
            </w:tcBorders>
          </w:tcPr>
          <w:p w14:paraId="765FFE09" w14:textId="77777777" w:rsidR="006B1420" w:rsidRDefault="006B1420" w:rsidP="002C4D76"/>
        </w:tc>
        <w:tc>
          <w:tcPr>
            <w:tcW w:w="238" w:type="dxa"/>
          </w:tcPr>
          <w:p w14:paraId="5BA18506" w14:textId="77777777" w:rsidR="006B1420" w:rsidRDefault="006B1420" w:rsidP="002C4D76"/>
        </w:tc>
        <w:tc>
          <w:tcPr>
            <w:tcW w:w="2689" w:type="dxa"/>
          </w:tcPr>
          <w:p w14:paraId="5E791B5B" w14:textId="77777777" w:rsidR="006B1420" w:rsidRDefault="006B1420" w:rsidP="002C4D76"/>
        </w:tc>
      </w:tr>
      <w:tr w:rsidR="006B1420" w14:paraId="37B87D1D" w14:textId="77777777" w:rsidTr="006B1420">
        <w:tc>
          <w:tcPr>
            <w:tcW w:w="1985" w:type="dxa"/>
          </w:tcPr>
          <w:p w14:paraId="681D99DC" w14:textId="2D1D17E6" w:rsidR="006B1420" w:rsidRDefault="006B1420" w:rsidP="002C4D76">
            <w:r>
              <w:t>Relationship: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14:paraId="52A4699B" w14:textId="76C7FAAC" w:rsidR="006B1420" w:rsidRDefault="006B1420" w:rsidP="002C4D76"/>
        </w:tc>
        <w:tc>
          <w:tcPr>
            <w:tcW w:w="238" w:type="dxa"/>
          </w:tcPr>
          <w:p w14:paraId="0874539A" w14:textId="77777777" w:rsidR="006B1420" w:rsidRDefault="006B1420" w:rsidP="002C4D76"/>
        </w:tc>
        <w:tc>
          <w:tcPr>
            <w:tcW w:w="2689" w:type="dxa"/>
          </w:tcPr>
          <w:p w14:paraId="71B7EAD2" w14:textId="77777777" w:rsidR="006B1420" w:rsidRDefault="006B1420" w:rsidP="002C4D76"/>
        </w:tc>
      </w:tr>
    </w:tbl>
    <w:p w14:paraId="0ECFF05D" w14:textId="77777777" w:rsidR="005C6058" w:rsidRDefault="005C6058" w:rsidP="002C4D76"/>
    <w:p w14:paraId="1FC96BC4" w14:textId="77777777" w:rsidR="006B1420" w:rsidRDefault="006B1420" w:rsidP="002C4D76"/>
    <w:p w14:paraId="3764A4B1" w14:textId="77777777" w:rsidR="006B1420" w:rsidRDefault="006B1420" w:rsidP="002C4D76"/>
    <w:p w14:paraId="3C30053B" w14:textId="6F33897B" w:rsidR="006B1420" w:rsidRDefault="006B1420" w:rsidP="002C4D76">
      <w:pPr>
        <w:rPr>
          <w:b/>
          <w:bCs/>
        </w:rPr>
      </w:pPr>
      <w:r w:rsidRPr="006B1420">
        <w:rPr>
          <w:b/>
          <w:bCs/>
        </w:rPr>
        <w:t>Additional Information: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318"/>
        <w:gridCol w:w="240"/>
        <w:gridCol w:w="2687"/>
      </w:tblGrid>
      <w:tr w:rsidR="006B1420" w14:paraId="535E2545" w14:textId="77777777" w:rsidTr="006B1420">
        <w:tc>
          <w:tcPr>
            <w:tcW w:w="2552" w:type="dxa"/>
          </w:tcPr>
          <w:p w14:paraId="72075486" w14:textId="73F89655" w:rsidR="006B1420" w:rsidRPr="006B1420" w:rsidRDefault="006B1420" w:rsidP="002C4D76">
            <w:r>
              <w:t>Support Requirements:</w:t>
            </w:r>
          </w:p>
        </w:tc>
        <w:tc>
          <w:tcPr>
            <w:tcW w:w="5245" w:type="dxa"/>
            <w:gridSpan w:val="3"/>
            <w:tcBorders>
              <w:bottom w:val="single" w:sz="4" w:space="0" w:color="auto"/>
            </w:tcBorders>
          </w:tcPr>
          <w:p w14:paraId="1E919DC4" w14:textId="41F8FFF7" w:rsidR="006B1420" w:rsidRPr="006B1420" w:rsidRDefault="006B1420" w:rsidP="002C4D76"/>
        </w:tc>
      </w:tr>
      <w:tr w:rsidR="006B1420" w14:paraId="5934D11D" w14:textId="77777777" w:rsidTr="006B1420">
        <w:tc>
          <w:tcPr>
            <w:tcW w:w="7797" w:type="dxa"/>
            <w:gridSpan w:val="4"/>
            <w:tcBorders>
              <w:bottom w:val="single" w:sz="4" w:space="0" w:color="auto"/>
            </w:tcBorders>
          </w:tcPr>
          <w:p w14:paraId="7A7798FB" w14:textId="77777777" w:rsidR="006B1420" w:rsidRPr="006B1420" w:rsidRDefault="006B1420" w:rsidP="002C4D76"/>
        </w:tc>
      </w:tr>
      <w:tr w:rsidR="006B1420" w14:paraId="5AC3DE99" w14:textId="77777777" w:rsidTr="006B1420">
        <w:tc>
          <w:tcPr>
            <w:tcW w:w="77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FA05F8" w14:textId="77777777" w:rsidR="006B1420" w:rsidRPr="006B1420" w:rsidRDefault="006B1420" w:rsidP="002C4D76"/>
        </w:tc>
      </w:tr>
      <w:tr w:rsidR="006B1420" w14:paraId="505A6E5B" w14:textId="77777777" w:rsidTr="006B1420">
        <w:tc>
          <w:tcPr>
            <w:tcW w:w="77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18EDA53" w14:textId="77777777" w:rsidR="006B1420" w:rsidRPr="006B1420" w:rsidRDefault="006B1420" w:rsidP="002C4D76"/>
        </w:tc>
      </w:tr>
      <w:tr w:rsidR="006B1420" w14:paraId="69A48650" w14:textId="77777777" w:rsidTr="006B1420">
        <w:tc>
          <w:tcPr>
            <w:tcW w:w="2552" w:type="dxa"/>
            <w:tcBorders>
              <w:top w:val="single" w:sz="4" w:space="0" w:color="auto"/>
            </w:tcBorders>
          </w:tcPr>
          <w:p w14:paraId="24E6D28D" w14:textId="77777777" w:rsidR="006B1420" w:rsidRPr="006B1420" w:rsidRDefault="006B1420" w:rsidP="002C4D76"/>
        </w:tc>
        <w:tc>
          <w:tcPr>
            <w:tcW w:w="2318" w:type="dxa"/>
            <w:tcBorders>
              <w:top w:val="single" w:sz="4" w:space="0" w:color="auto"/>
            </w:tcBorders>
          </w:tcPr>
          <w:p w14:paraId="46283FAB" w14:textId="77777777" w:rsidR="006B1420" w:rsidRPr="006B1420" w:rsidRDefault="006B1420" w:rsidP="002C4D76"/>
        </w:tc>
        <w:tc>
          <w:tcPr>
            <w:tcW w:w="240" w:type="dxa"/>
            <w:tcBorders>
              <w:top w:val="single" w:sz="4" w:space="0" w:color="auto"/>
            </w:tcBorders>
          </w:tcPr>
          <w:p w14:paraId="111F51CD" w14:textId="77777777" w:rsidR="006B1420" w:rsidRPr="006B1420" w:rsidRDefault="006B1420" w:rsidP="002C4D76"/>
        </w:tc>
        <w:tc>
          <w:tcPr>
            <w:tcW w:w="2687" w:type="dxa"/>
            <w:tcBorders>
              <w:top w:val="single" w:sz="4" w:space="0" w:color="auto"/>
            </w:tcBorders>
          </w:tcPr>
          <w:p w14:paraId="7991CE4E" w14:textId="77777777" w:rsidR="006B1420" w:rsidRPr="006B1420" w:rsidRDefault="006B1420" w:rsidP="002C4D76"/>
        </w:tc>
      </w:tr>
      <w:tr w:rsidR="006B1420" w14:paraId="151C9EF2" w14:textId="77777777" w:rsidTr="00B342B6">
        <w:tc>
          <w:tcPr>
            <w:tcW w:w="2552" w:type="dxa"/>
          </w:tcPr>
          <w:p w14:paraId="740B1642" w14:textId="5EF807F2" w:rsidR="006B1420" w:rsidRPr="006B1420" w:rsidRDefault="00B342B6" w:rsidP="002C4D76">
            <w:r>
              <w:t>Name of Social Worker: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14:paraId="6861E3E6" w14:textId="4AFD2024" w:rsidR="006B1420" w:rsidRPr="006B1420" w:rsidRDefault="006B1420" w:rsidP="002C4D76"/>
        </w:tc>
        <w:tc>
          <w:tcPr>
            <w:tcW w:w="240" w:type="dxa"/>
          </w:tcPr>
          <w:p w14:paraId="0E70ED90" w14:textId="77777777" w:rsidR="006B1420" w:rsidRPr="006B1420" w:rsidRDefault="006B1420" w:rsidP="002C4D76"/>
        </w:tc>
        <w:tc>
          <w:tcPr>
            <w:tcW w:w="2687" w:type="dxa"/>
            <w:tcBorders>
              <w:bottom w:val="single" w:sz="4" w:space="0" w:color="auto"/>
            </w:tcBorders>
          </w:tcPr>
          <w:p w14:paraId="1D565C38" w14:textId="77777777" w:rsidR="006B1420" w:rsidRPr="006B1420" w:rsidRDefault="006B1420" w:rsidP="002C4D76"/>
        </w:tc>
      </w:tr>
      <w:tr w:rsidR="00B342B6" w14:paraId="2F40F66A" w14:textId="77777777" w:rsidTr="00AC1202">
        <w:tc>
          <w:tcPr>
            <w:tcW w:w="7797" w:type="dxa"/>
            <w:gridSpan w:val="4"/>
          </w:tcPr>
          <w:p w14:paraId="7DE40280" w14:textId="2DA4DC61" w:rsidR="00B342B6" w:rsidRPr="00B342B6" w:rsidRDefault="00B342B6" w:rsidP="00B342B6">
            <w:r w:rsidRPr="00B342B6">
              <w:t>(‘N/A’ if not applicable)</w:t>
            </w:r>
          </w:p>
        </w:tc>
      </w:tr>
      <w:tr w:rsidR="00B342B6" w14:paraId="4011DBF7" w14:textId="77777777" w:rsidTr="006B1420">
        <w:tc>
          <w:tcPr>
            <w:tcW w:w="2552" w:type="dxa"/>
          </w:tcPr>
          <w:p w14:paraId="7761EE42" w14:textId="77777777" w:rsidR="00B342B6" w:rsidRPr="006B1420" w:rsidRDefault="00B342B6" w:rsidP="002C4D76"/>
        </w:tc>
        <w:tc>
          <w:tcPr>
            <w:tcW w:w="2318" w:type="dxa"/>
          </w:tcPr>
          <w:p w14:paraId="02FE4727" w14:textId="77777777" w:rsidR="00B342B6" w:rsidRPr="006B1420" w:rsidRDefault="00B342B6" w:rsidP="002C4D76"/>
        </w:tc>
        <w:tc>
          <w:tcPr>
            <w:tcW w:w="240" w:type="dxa"/>
          </w:tcPr>
          <w:p w14:paraId="6FFC494E" w14:textId="77777777" w:rsidR="00B342B6" w:rsidRPr="006B1420" w:rsidRDefault="00B342B6" w:rsidP="002C4D76"/>
        </w:tc>
        <w:tc>
          <w:tcPr>
            <w:tcW w:w="2687" w:type="dxa"/>
          </w:tcPr>
          <w:p w14:paraId="3C9520A3" w14:textId="77777777" w:rsidR="00B342B6" w:rsidRPr="006B1420" w:rsidRDefault="00B342B6" w:rsidP="002C4D76"/>
        </w:tc>
      </w:tr>
      <w:tr w:rsidR="00B342B6" w14:paraId="401E8316" w14:textId="77777777" w:rsidTr="00B342B6">
        <w:trPr>
          <w:gridAfter w:val="2"/>
          <w:wAfter w:w="2927" w:type="dxa"/>
        </w:trPr>
        <w:tc>
          <w:tcPr>
            <w:tcW w:w="2552" w:type="dxa"/>
          </w:tcPr>
          <w:p w14:paraId="654CE5D9" w14:textId="7A65A307" w:rsidR="00B342B6" w:rsidRPr="006B1420" w:rsidRDefault="00B342B6" w:rsidP="002C4D76">
            <w:r>
              <w:t>Requested Start Date: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14:paraId="521A930B" w14:textId="671E828C" w:rsidR="00B342B6" w:rsidRPr="006B1420" w:rsidRDefault="00B342B6" w:rsidP="002C4D76"/>
        </w:tc>
      </w:tr>
      <w:tr w:rsidR="00B342B6" w14:paraId="3FCD4EA2" w14:textId="77777777" w:rsidTr="00B342B6">
        <w:tc>
          <w:tcPr>
            <w:tcW w:w="2552" w:type="dxa"/>
          </w:tcPr>
          <w:p w14:paraId="2DACE11E" w14:textId="77777777" w:rsidR="00B342B6" w:rsidRPr="006B1420" w:rsidRDefault="00B342B6" w:rsidP="002C4D76"/>
        </w:tc>
        <w:tc>
          <w:tcPr>
            <w:tcW w:w="2318" w:type="dxa"/>
            <w:tcBorders>
              <w:top w:val="single" w:sz="4" w:space="0" w:color="auto"/>
            </w:tcBorders>
          </w:tcPr>
          <w:p w14:paraId="5C45094C" w14:textId="77777777" w:rsidR="00B342B6" w:rsidRPr="006B1420" w:rsidRDefault="00B342B6" w:rsidP="002C4D76"/>
        </w:tc>
        <w:tc>
          <w:tcPr>
            <w:tcW w:w="240" w:type="dxa"/>
          </w:tcPr>
          <w:p w14:paraId="5F829ACC" w14:textId="77777777" w:rsidR="00B342B6" w:rsidRPr="006B1420" w:rsidRDefault="00B342B6" w:rsidP="002C4D76"/>
        </w:tc>
        <w:tc>
          <w:tcPr>
            <w:tcW w:w="2687" w:type="dxa"/>
          </w:tcPr>
          <w:p w14:paraId="30797D6B" w14:textId="77777777" w:rsidR="00B342B6" w:rsidRPr="006B1420" w:rsidRDefault="00B342B6" w:rsidP="002C4D76"/>
        </w:tc>
      </w:tr>
    </w:tbl>
    <w:p w14:paraId="2DD21388" w14:textId="77777777" w:rsidR="006B1420" w:rsidRDefault="006B1420" w:rsidP="002C4D76">
      <w:pPr>
        <w:rPr>
          <w:b/>
          <w:bCs/>
        </w:rPr>
      </w:pPr>
    </w:p>
    <w:p w14:paraId="35292165" w14:textId="473C3F85" w:rsidR="00B342B6" w:rsidRPr="000C07C9" w:rsidRDefault="00B342B6" w:rsidP="002C4D76">
      <w:pPr>
        <w:rPr>
          <w:b/>
          <w:bCs/>
        </w:rPr>
      </w:pPr>
      <w:r w:rsidRPr="000C07C9">
        <w:rPr>
          <w:b/>
          <w:bCs/>
        </w:rPr>
        <w:t xml:space="preserve">Please </w:t>
      </w:r>
      <w:r w:rsidR="00AC53DC" w:rsidRPr="000C07C9">
        <w:rPr>
          <w:b/>
          <w:bCs/>
        </w:rPr>
        <w:t>tick</w:t>
      </w:r>
      <w:r w:rsidRPr="000C07C9">
        <w:rPr>
          <w:b/>
          <w:bCs/>
        </w:rPr>
        <w:t xml:space="preserve"> the days you would like to attend on a weekly basis</w:t>
      </w:r>
      <w:r w:rsidR="00AC53DC" w:rsidRPr="000C07C9"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774"/>
        <w:gridCol w:w="1948"/>
        <w:gridCol w:w="1949"/>
        <w:gridCol w:w="1949"/>
      </w:tblGrid>
      <w:tr w:rsidR="00B342B6" w14:paraId="4810E0A2" w14:textId="77777777" w:rsidTr="005305ED">
        <w:tc>
          <w:tcPr>
            <w:tcW w:w="2122" w:type="dxa"/>
          </w:tcPr>
          <w:p w14:paraId="5043EB95" w14:textId="77777777" w:rsidR="00B342B6" w:rsidRPr="000C07C9" w:rsidRDefault="00B342B6" w:rsidP="002C4D76">
            <w:pPr>
              <w:rPr>
                <w:b/>
                <w:bCs/>
              </w:rPr>
            </w:pPr>
          </w:p>
        </w:tc>
        <w:tc>
          <w:tcPr>
            <w:tcW w:w="1774" w:type="dxa"/>
          </w:tcPr>
          <w:p w14:paraId="58B199DB" w14:textId="1BB18B76" w:rsidR="00B342B6" w:rsidRPr="000C07C9" w:rsidRDefault="00B342B6" w:rsidP="00AC53DC">
            <w:pPr>
              <w:jc w:val="center"/>
              <w:rPr>
                <w:b/>
                <w:bCs/>
              </w:rPr>
            </w:pPr>
            <w:r w:rsidRPr="000C07C9">
              <w:rPr>
                <w:b/>
                <w:bCs/>
              </w:rPr>
              <w:t>Monday</w:t>
            </w:r>
          </w:p>
        </w:tc>
        <w:tc>
          <w:tcPr>
            <w:tcW w:w="1948" w:type="dxa"/>
          </w:tcPr>
          <w:p w14:paraId="30684186" w14:textId="32562E91" w:rsidR="00B342B6" w:rsidRPr="000C07C9" w:rsidRDefault="00B342B6" w:rsidP="00AC53DC">
            <w:pPr>
              <w:jc w:val="center"/>
              <w:rPr>
                <w:b/>
                <w:bCs/>
              </w:rPr>
            </w:pPr>
            <w:r w:rsidRPr="000C07C9">
              <w:rPr>
                <w:b/>
                <w:bCs/>
              </w:rPr>
              <w:t>Tuesday</w:t>
            </w:r>
          </w:p>
        </w:tc>
        <w:tc>
          <w:tcPr>
            <w:tcW w:w="1949" w:type="dxa"/>
          </w:tcPr>
          <w:p w14:paraId="2AA678CA" w14:textId="333C7876" w:rsidR="00B342B6" w:rsidRPr="000C07C9" w:rsidRDefault="00B342B6" w:rsidP="00AC53DC">
            <w:pPr>
              <w:jc w:val="center"/>
              <w:rPr>
                <w:b/>
                <w:bCs/>
              </w:rPr>
            </w:pPr>
            <w:r w:rsidRPr="000C07C9">
              <w:rPr>
                <w:b/>
                <w:bCs/>
              </w:rPr>
              <w:t>Wednesday</w:t>
            </w:r>
          </w:p>
        </w:tc>
        <w:tc>
          <w:tcPr>
            <w:tcW w:w="1949" w:type="dxa"/>
          </w:tcPr>
          <w:p w14:paraId="4F749F52" w14:textId="40C46314" w:rsidR="00B342B6" w:rsidRPr="000C07C9" w:rsidRDefault="00B342B6" w:rsidP="00AC53DC">
            <w:pPr>
              <w:jc w:val="center"/>
              <w:rPr>
                <w:b/>
                <w:bCs/>
              </w:rPr>
            </w:pPr>
            <w:r w:rsidRPr="000C07C9">
              <w:rPr>
                <w:b/>
                <w:bCs/>
              </w:rPr>
              <w:t>Thursday</w:t>
            </w:r>
          </w:p>
        </w:tc>
      </w:tr>
      <w:tr w:rsidR="00B342B6" w14:paraId="180551C4" w14:textId="77777777" w:rsidTr="005305ED">
        <w:tc>
          <w:tcPr>
            <w:tcW w:w="2122" w:type="dxa"/>
          </w:tcPr>
          <w:p w14:paraId="4A868A82" w14:textId="6A562415" w:rsidR="005305ED" w:rsidRPr="000C07C9" w:rsidRDefault="00B342B6" w:rsidP="00AC53DC">
            <w:pPr>
              <w:jc w:val="center"/>
              <w:rPr>
                <w:b/>
                <w:bCs/>
              </w:rPr>
            </w:pPr>
            <w:r w:rsidRPr="000C07C9">
              <w:rPr>
                <w:b/>
                <w:bCs/>
              </w:rPr>
              <w:t>10</w:t>
            </w:r>
            <w:r w:rsidR="005305ED" w:rsidRPr="000C07C9">
              <w:rPr>
                <w:b/>
                <w:bCs/>
              </w:rPr>
              <w:t>:00am – 4:00pm</w:t>
            </w:r>
          </w:p>
        </w:tc>
        <w:tc>
          <w:tcPr>
            <w:tcW w:w="1774" w:type="dxa"/>
          </w:tcPr>
          <w:p w14:paraId="267C6708" w14:textId="77777777" w:rsidR="00B342B6" w:rsidRPr="000C07C9" w:rsidRDefault="00B342B6" w:rsidP="002C4D76"/>
        </w:tc>
        <w:tc>
          <w:tcPr>
            <w:tcW w:w="1948" w:type="dxa"/>
          </w:tcPr>
          <w:p w14:paraId="0D897487" w14:textId="77777777" w:rsidR="00B342B6" w:rsidRPr="000C07C9" w:rsidRDefault="00B342B6" w:rsidP="002C4D76"/>
        </w:tc>
        <w:tc>
          <w:tcPr>
            <w:tcW w:w="1949" w:type="dxa"/>
          </w:tcPr>
          <w:p w14:paraId="6D48119E" w14:textId="77777777" w:rsidR="00B342B6" w:rsidRPr="000C07C9" w:rsidRDefault="00B342B6" w:rsidP="002C4D76"/>
        </w:tc>
        <w:tc>
          <w:tcPr>
            <w:tcW w:w="1949" w:type="dxa"/>
          </w:tcPr>
          <w:p w14:paraId="00D8CB8B" w14:textId="77777777" w:rsidR="00B342B6" w:rsidRPr="000C07C9" w:rsidRDefault="00B342B6" w:rsidP="002C4D76"/>
        </w:tc>
      </w:tr>
    </w:tbl>
    <w:p w14:paraId="2B7A1ADC" w14:textId="4282EE51" w:rsidR="006B1420" w:rsidRDefault="006B1420" w:rsidP="002C4D76">
      <w:pPr>
        <w:rPr>
          <w:b/>
          <w:bCs/>
        </w:rPr>
      </w:pPr>
    </w:p>
    <w:p w14:paraId="1D80C646" w14:textId="65E034DC" w:rsidR="005305ED" w:rsidRDefault="005305ED" w:rsidP="002C4D76">
      <w:pPr>
        <w:rPr>
          <w:b/>
          <w:bCs/>
        </w:rPr>
      </w:pPr>
      <w:r>
        <w:rPr>
          <w:b/>
          <w:bCs/>
        </w:rPr>
        <w:t>We are open from 09:30am every day for breakfast club.</w:t>
      </w:r>
    </w:p>
    <w:p w14:paraId="1C74AFA3" w14:textId="2BA68452" w:rsidR="005305ED" w:rsidRDefault="005305ED" w:rsidP="002C4D76">
      <w:pPr>
        <w:rPr>
          <w:b/>
          <w:bCs/>
        </w:rPr>
      </w:pPr>
      <w:r>
        <w:rPr>
          <w:b/>
          <w:bCs/>
        </w:rPr>
        <w:t>Sapphire’s day rate is £</w:t>
      </w:r>
      <w:r w:rsidR="003579EA">
        <w:rPr>
          <w:b/>
          <w:bCs/>
        </w:rPr>
        <w:t>71.50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0C07C9" w:rsidRPr="000C07C9" w14:paraId="3FA056FD" w14:textId="77777777" w:rsidTr="005305ED">
        <w:tc>
          <w:tcPr>
            <w:tcW w:w="9742" w:type="dxa"/>
          </w:tcPr>
          <w:p w14:paraId="1D72291F" w14:textId="60ADAF9A" w:rsidR="005305ED" w:rsidRPr="000C07C9" w:rsidRDefault="005305ED" w:rsidP="002C4D76">
            <w:r w:rsidRPr="000C07C9">
              <w:t>Do you have a payment plan set up (e.g., direct payments, personal budget)?</w:t>
            </w:r>
          </w:p>
        </w:tc>
      </w:tr>
      <w:tr w:rsidR="000C07C9" w:rsidRPr="000C07C9" w14:paraId="03EDF46D" w14:textId="77777777" w:rsidTr="005305ED">
        <w:tc>
          <w:tcPr>
            <w:tcW w:w="9742" w:type="dxa"/>
          </w:tcPr>
          <w:p w14:paraId="053601C1" w14:textId="68B7F30F" w:rsidR="005305ED" w:rsidRPr="000C07C9" w:rsidRDefault="005305ED" w:rsidP="002C4D76">
            <w:pPr>
              <w:rPr>
                <w:b/>
                <w:bCs/>
              </w:rPr>
            </w:pPr>
            <w:r w:rsidRPr="000C07C9">
              <w:t>If so, which method?</w:t>
            </w:r>
          </w:p>
        </w:tc>
      </w:tr>
      <w:tr w:rsidR="000C07C9" w:rsidRPr="000C07C9" w14:paraId="12D9445A" w14:textId="77777777" w:rsidTr="005305ED">
        <w:tc>
          <w:tcPr>
            <w:tcW w:w="9742" w:type="dxa"/>
            <w:tcBorders>
              <w:bottom w:val="single" w:sz="4" w:space="0" w:color="auto"/>
            </w:tcBorders>
          </w:tcPr>
          <w:p w14:paraId="5AC6AC9F" w14:textId="77777777" w:rsidR="005305ED" w:rsidRPr="000C07C9" w:rsidRDefault="005305ED" w:rsidP="002C4D76">
            <w:pPr>
              <w:rPr>
                <w:b/>
                <w:bCs/>
              </w:rPr>
            </w:pPr>
          </w:p>
        </w:tc>
      </w:tr>
    </w:tbl>
    <w:p w14:paraId="5F72B97F" w14:textId="1ACD5519" w:rsidR="005305ED" w:rsidRPr="000C07C9" w:rsidRDefault="005305ED" w:rsidP="002C4D76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02"/>
        <w:gridCol w:w="1934"/>
        <w:gridCol w:w="2938"/>
      </w:tblGrid>
      <w:tr w:rsidR="000C07C9" w:rsidRPr="000C07C9" w14:paraId="6E8BD53F" w14:textId="77777777" w:rsidTr="005305ED">
        <w:tc>
          <w:tcPr>
            <w:tcW w:w="2268" w:type="dxa"/>
          </w:tcPr>
          <w:p w14:paraId="1DD26713" w14:textId="5DCE9C57" w:rsidR="005305ED" w:rsidRPr="000C07C9" w:rsidRDefault="005305ED" w:rsidP="002C4D76">
            <w:r w:rsidRPr="000C07C9">
              <w:t>Applicant Signature:</w:t>
            </w:r>
          </w:p>
        </w:tc>
        <w:tc>
          <w:tcPr>
            <w:tcW w:w="2602" w:type="dxa"/>
            <w:tcBorders>
              <w:bottom w:val="single" w:sz="4" w:space="0" w:color="auto"/>
            </w:tcBorders>
          </w:tcPr>
          <w:p w14:paraId="2BC8F62E" w14:textId="77777777" w:rsidR="005305ED" w:rsidRPr="000C07C9" w:rsidRDefault="005305ED" w:rsidP="002C4D76"/>
        </w:tc>
        <w:tc>
          <w:tcPr>
            <w:tcW w:w="1934" w:type="dxa"/>
          </w:tcPr>
          <w:p w14:paraId="579917FA" w14:textId="68D3B597" w:rsidR="005305ED" w:rsidRPr="000C07C9" w:rsidRDefault="005305ED" w:rsidP="002C4D76">
            <w:r w:rsidRPr="000C07C9">
              <w:t>Submission Date:</w:t>
            </w:r>
          </w:p>
        </w:tc>
        <w:tc>
          <w:tcPr>
            <w:tcW w:w="2938" w:type="dxa"/>
            <w:tcBorders>
              <w:bottom w:val="single" w:sz="4" w:space="0" w:color="auto"/>
            </w:tcBorders>
          </w:tcPr>
          <w:p w14:paraId="2739C6C9" w14:textId="77777777" w:rsidR="005305ED" w:rsidRPr="000C07C9" w:rsidRDefault="005305ED" w:rsidP="002C4D76"/>
        </w:tc>
      </w:tr>
    </w:tbl>
    <w:p w14:paraId="570FAB0C" w14:textId="77777777" w:rsidR="005305ED" w:rsidRPr="000C07C9" w:rsidRDefault="005305ED" w:rsidP="002C4D76">
      <w:pPr>
        <w:rPr>
          <w:b/>
          <w:bCs/>
        </w:rPr>
      </w:pPr>
    </w:p>
    <w:sectPr w:rsidR="005305ED" w:rsidRPr="000C07C9" w:rsidSect="00274BF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2160" w:right="1077" w:bottom="1440" w:left="1077" w:header="1077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743E3" w14:textId="77777777" w:rsidR="00D91D83" w:rsidRDefault="00D91D83">
      <w:pPr>
        <w:spacing w:after="0" w:line="240" w:lineRule="auto"/>
      </w:pPr>
      <w:r>
        <w:separator/>
      </w:r>
    </w:p>
    <w:p w14:paraId="1B445FA4" w14:textId="77777777" w:rsidR="00D91D83" w:rsidRDefault="00D91D83"/>
  </w:endnote>
  <w:endnote w:type="continuationSeparator" w:id="0">
    <w:p w14:paraId="4656B157" w14:textId="77777777" w:rsidR="00D91D83" w:rsidRDefault="00D91D83">
      <w:pPr>
        <w:spacing w:after="0" w:line="240" w:lineRule="auto"/>
      </w:pPr>
      <w:r>
        <w:continuationSeparator/>
      </w:r>
    </w:p>
    <w:p w14:paraId="06DE38B1" w14:textId="77777777" w:rsidR="00D91D83" w:rsidRDefault="00D91D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Questrial">
    <w:altName w:val="Questrial"/>
    <w:charset w:val="00"/>
    <w:family w:val="auto"/>
    <w:pitch w:val="variable"/>
    <w:sig w:usb0="E00002FF" w:usb1="4000201F" w:usb2="08000029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02BC0B" w14:textId="77777777" w:rsidR="00756B5A" w:rsidRPr="00E258F7" w:rsidRDefault="008678F9" w:rsidP="00232314">
        <w:pPr>
          <w:pStyle w:val="Footer"/>
        </w:pPr>
        <w:r w:rsidRPr="00E258F7">
          <w:rPr>
            <w:lang w:bidi="en-GB"/>
          </w:rPr>
          <w:fldChar w:fldCharType="begin"/>
        </w:r>
        <w:r w:rsidRPr="00E258F7">
          <w:rPr>
            <w:lang w:bidi="en-GB"/>
          </w:rPr>
          <w:instrText xml:space="preserve"> PAGE   \* MERGEFORMAT </w:instrText>
        </w:r>
        <w:r w:rsidRPr="00E258F7">
          <w:rPr>
            <w:lang w:bidi="en-GB"/>
          </w:rPr>
          <w:fldChar w:fldCharType="separate"/>
        </w:r>
        <w:r w:rsidR="004B1B1F" w:rsidRPr="00E258F7">
          <w:rPr>
            <w:noProof/>
            <w:lang w:bidi="en-GB"/>
          </w:rPr>
          <w:t>2</w:t>
        </w:r>
        <w:r w:rsidRPr="00E258F7">
          <w:rPr>
            <w:noProof/>
            <w:lang w:bidi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A6120" w14:textId="2C8A5BC0" w:rsidR="00426438" w:rsidRPr="00C50175" w:rsidRDefault="005228A9" w:rsidP="00C50175">
    <w:pPr>
      <w:pStyle w:val="Footer"/>
    </w:pPr>
    <w:r>
      <w:rPr>
        <w:iCs/>
      </w:rPr>
      <w:t>ST GEORGE’S HOUSE, 2 St George’s Road, Bolton, BL1 2D</w:t>
    </w:r>
    <w:r w:rsidR="003518ED">
      <w:rPr>
        <w:iCs/>
      </w:rPr>
      <w:t>D</w:t>
    </w:r>
  </w:p>
  <w:p w14:paraId="49FCBA3A" w14:textId="55F55C67" w:rsidR="00426438" w:rsidRPr="00C50175" w:rsidRDefault="00426438" w:rsidP="00C50175">
    <w:pPr>
      <w:pStyle w:val="Footer"/>
    </w:pPr>
    <w:r w:rsidRPr="00C50175">
      <w:rPr>
        <w:lang w:bidi="en-GB"/>
      </w:rPr>
      <w:t xml:space="preserve">T: </w:t>
    </w:r>
    <w:r w:rsidR="005228A9">
      <w:t>01204 399504</w:t>
    </w:r>
    <w:r w:rsidRPr="00C50175">
      <w:rPr>
        <w:lang w:bidi="en-GB"/>
      </w:rPr>
      <w:t xml:space="preserve">  </w:t>
    </w:r>
    <w:r w:rsidR="005228A9">
      <w:t>E: admin@sapphirepartnership.com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A235E" w14:textId="77777777" w:rsidR="00D91D83" w:rsidRDefault="00D91D83">
      <w:pPr>
        <w:spacing w:after="0" w:line="240" w:lineRule="auto"/>
      </w:pPr>
      <w:r>
        <w:separator/>
      </w:r>
    </w:p>
    <w:p w14:paraId="67FBC27C" w14:textId="77777777" w:rsidR="00D91D83" w:rsidRDefault="00D91D83"/>
  </w:footnote>
  <w:footnote w:type="continuationSeparator" w:id="0">
    <w:p w14:paraId="63684064" w14:textId="77777777" w:rsidR="00D91D83" w:rsidRDefault="00D91D83">
      <w:pPr>
        <w:spacing w:after="0" w:line="240" w:lineRule="auto"/>
      </w:pPr>
      <w:r>
        <w:continuationSeparator/>
      </w:r>
    </w:p>
    <w:p w14:paraId="317B20F5" w14:textId="77777777" w:rsidR="00D91D83" w:rsidRDefault="00D91D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8DB3" w14:textId="77777777" w:rsidR="00274BF2" w:rsidRDefault="00274BF2" w:rsidP="00274BF2">
    <w:pPr>
      <w:pStyle w:val="Header"/>
      <w:tabs>
        <w:tab w:val="left" w:pos="3792"/>
        <w:tab w:val="right" w:pos="4907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10EA70" wp14:editId="64FE9F6E">
              <wp:simplePos x="0" y="0"/>
              <wp:positionH relativeFrom="margin">
                <wp:posOffset>3596640</wp:posOffset>
              </wp:positionH>
              <wp:positionV relativeFrom="paragraph">
                <wp:posOffset>7620</wp:posOffset>
              </wp:positionV>
              <wp:extent cx="2484120" cy="525780"/>
              <wp:effectExtent l="0" t="0" r="0" b="7620"/>
              <wp:wrapNone/>
              <wp:docPr id="167334306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412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E0C3E" w14:textId="77777777" w:rsidR="00274BF2" w:rsidRPr="005228A9" w:rsidRDefault="00274BF2" w:rsidP="00274BF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228A9">
                            <w:rPr>
                              <w:rFonts w:ascii="Questrial" w:hAnsi="Questrial" w:cs="Questrial"/>
                              <w:color w:val="FFFFFF"/>
                              <w:sz w:val="28"/>
                              <w:szCs w:val="28"/>
                            </w:rPr>
                            <w:t>Building a legacy for young adults with additional needs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510EA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83.2pt;margin-top:.6pt;width:195.6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" filled="f" stroked="f">
              <v:textbox>
                <w:txbxContent>
                  <w:p w14:paraId="643E0C3E" w14:textId="77777777" w:rsidR="00274BF2" w:rsidRPr="005228A9" w:rsidRDefault="00274BF2" w:rsidP="00274BF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228A9">
                      <w:rPr>
                        <w:rFonts w:ascii="Questrial" w:hAnsi="Questrial" w:cs="Questrial"/>
                        <w:color w:val="FFFFFF"/>
                        <w:sz w:val="28"/>
                        <w:szCs w:val="28"/>
                      </w:rPr>
                      <w:t>Building a legacy for young adults with additional needs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  <w:r>
      <w:rPr>
        <w:rFonts w:ascii="Corbel" w:eastAsia="Corbel" w:hAnsi="Corbel" w:cs="Corbel"/>
        <w:noProof/>
        <w:sz w:val="40"/>
        <w:szCs w:val="40"/>
        <w:lang w:bidi="en-GB"/>
      </w:rPr>
      <w:drawing>
        <wp:anchor distT="0" distB="0" distL="114300" distR="114300" simplePos="0" relativeHeight="251668480" behindDoc="1" locked="0" layoutInCell="1" allowOverlap="1" wp14:anchorId="17372983" wp14:editId="3A40454E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2430720" cy="906840"/>
          <wp:effectExtent l="0" t="0" r="0" b="7620"/>
          <wp:wrapTight wrapText="bothSides">
            <wp:wrapPolygon edited="0">
              <wp:start x="339" y="0"/>
              <wp:lineTo x="169" y="1815"/>
              <wp:lineTo x="0" y="10437"/>
              <wp:lineTo x="3894" y="14521"/>
              <wp:lineTo x="6604" y="14521"/>
              <wp:lineTo x="6604" y="20874"/>
              <wp:lineTo x="7789" y="21328"/>
              <wp:lineTo x="18964" y="21328"/>
              <wp:lineTo x="19980" y="21328"/>
              <wp:lineTo x="21165" y="19966"/>
              <wp:lineTo x="20996" y="16790"/>
              <wp:lineTo x="19303" y="14521"/>
              <wp:lineTo x="20319" y="7261"/>
              <wp:lineTo x="20657" y="3630"/>
              <wp:lineTo x="17948" y="2723"/>
              <wp:lineTo x="2371" y="0"/>
              <wp:lineTo x="339" y="0"/>
            </wp:wrapPolygon>
          </wp:wrapTight>
          <wp:docPr id="921944627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342364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20" cy="90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eastAsia="Corbel" w:hAnsi="Corbel" w:cs="Corbel"/>
        <w:noProof/>
        <w:sz w:val="40"/>
        <w:szCs w:val="40"/>
        <w:lang w:bidi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EAF9C73" wp14:editId="4211BCD2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29340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070843263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248663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2448147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77427423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128453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4924617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45267899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7213316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35404900" name="Rectangle 53540490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77F58146" id="Group 3" o:spid="_x0000_s1026" style="position:absolute;margin-left:-129.6pt;margin-top:-172.8pt;width:676.35pt;height:1024.55pt;z-index:-251649024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rEr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F4wtScFHZ0qT+gX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S+4L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B5RKYnlC4GmgSDQ5lgeUimhgIlE5lofJsTygVEQDE4nKsTxMjuWhHEsIrF5QjuVhciwPKJXc&#10;BibH8lCOJQReFRSJJsfyUI4lBJ4GikSTY3koxxICTwNFosmxPJRjCYGlgXIsD5NjeSjHEgJPA0Wi&#10;ybE8lGMJgaeBItHkWB7KsYTA00CRaHIsD+VYQuBpoEg0OZaHciwhcDR4KscSAi8D4VieJsfyVI4l&#10;BJ4GMjs/TY7lqRxLCDwNZHZ+mhzLUzmWEHgayDrxaXIsT+VYQuBpIOvEp8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n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G9BOZbd5Fh2KJXcBybHsivHEgKvCYpEk2PZlWMJ&#10;gWeBItHkWHblWELgWaBINDmWXTmWEFgWKMeymxzLrhxLCDwLFIkmx7IrxxICzwJFosmx7MqxhMCz&#10;QJFociy7ciwh8CxQJJocy64cSwgcCw7lWELgFSAcy2FyLIdyLCHwLJDR+TA5lkM5lhB4FsjofJgc&#10;y6EcSwg8C2SeeJgcy6EcSwg8C2SeeJg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">
              <v:shape id="Freeform: Shape 10" o:spid="_x0000_s1027" alt="&quot;&quot;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32a75 [2902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535404900" o:spid="_x0000_s1035" alt="&quot;&quot;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" fillcolor="#132a75 [2902]" stroked="f" strokeweight="1pt"/>
            </v:group>
          </w:pict>
        </mc:Fallback>
      </mc:AlternateContent>
    </w:r>
  </w:p>
  <w:p w14:paraId="7C9FD388" w14:textId="7EFA528E" w:rsidR="00756B5A" w:rsidRPr="00274BF2" w:rsidRDefault="00756B5A" w:rsidP="00274B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F3BD2" w14:textId="711C48EC" w:rsidR="00756B5A" w:rsidRDefault="005228A9" w:rsidP="005228A9">
    <w:pPr>
      <w:pStyle w:val="Header"/>
      <w:tabs>
        <w:tab w:val="left" w:pos="3792"/>
        <w:tab w:val="right" w:pos="4907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2687BC" wp14:editId="08645983">
              <wp:simplePos x="0" y="0"/>
              <wp:positionH relativeFrom="margin">
                <wp:posOffset>3596640</wp:posOffset>
              </wp:positionH>
              <wp:positionV relativeFrom="paragraph">
                <wp:posOffset>7620</wp:posOffset>
              </wp:positionV>
              <wp:extent cx="2484120" cy="525780"/>
              <wp:effectExtent l="0" t="0" r="0" b="7620"/>
              <wp:wrapNone/>
              <wp:docPr id="3848216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412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A2B38F" w14:textId="6717D069" w:rsidR="005228A9" w:rsidRPr="005228A9" w:rsidRDefault="005228A9" w:rsidP="005228A9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228A9">
                            <w:rPr>
                              <w:rFonts w:ascii="Questrial" w:hAnsi="Questrial" w:cs="Questrial"/>
                              <w:color w:val="FFFFFF"/>
                              <w:sz w:val="28"/>
                              <w:szCs w:val="28"/>
                            </w:rPr>
                            <w:t>Building a legacy for young adults with additional needs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52687B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3.2pt;margin-top:.6pt;width:195.6pt;height:41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" filled="f" stroked="f">
              <v:textbox>
                <w:txbxContent>
                  <w:p w14:paraId="26A2B38F" w14:textId="6717D069" w:rsidR="005228A9" w:rsidRPr="005228A9" w:rsidRDefault="005228A9" w:rsidP="005228A9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228A9">
                      <w:rPr>
                        <w:rFonts w:ascii="Questrial" w:hAnsi="Questrial" w:cs="Questrial"/>
                        <w:color w:val="FFFFFF"/>
                        <w:sz w:val="28"/>
                        <w:szCs w:val="28"/>
                      </w:rPr>
                      <w:t>Building a legacy for young adults with additional needs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  <w:r>
      <w:rPr>
        <w:rFonts w:ascii="Corbel" w:eastAsia="Corbel" w:hAnsi="Corbel" w:cs="Corbel"/>
        <w:noProof/>
        <w:sz w:val="40"/>
        <w:szCs w:val="40"/>
        <w:lang w:bidi="en-GB"/>
      </w:rPr>
      <w:drawing>
        <wp:anchor distT="0" distB="0" distL="114300" distR="114300" simplePos="0" relativeHeight="251664384" behindDoc="1" locked="0" layoutInCell="1" allowOverlap="1" wp14:anchorId="503AF352" wp14:editId="08A688F8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2430720" cy="906840"/>
          <wp:effectExtent l="0" t="0" r="0" b="7620"/>
          <wp:wrapTight wrapText="bothSides">
            <wp:wrapPolygon edited="0">
              <wp:start x="339" y="0"/>
              <wp:lineTo x="169" y="1815"/>
              <wp:lineTo x="0" y="10437"/>
              <wp:lineTo x="3894" y="14521"/>
              <wp:lineTo x="6604" y="14521"/>
              <wp:lineTo x="6604" y="20874"/>
              <wp:lineTo x="7789" y="21328"/>
              <wp:lineTo x="18964" y="21328"/>
              <wp:lineTo x="19980" y="21328"/>
              <wp:lineTo x="21165" y="19966"/>
              <wp:lineTo x="20996" y="16790"/>
              <wp:lineTo x="19303" y="14521"/>
              <wp:lineTo x="20319" y="7261"/>
              <wp:lineTo x="20657" y="3630"/>
              <wp:lineTo x="17948" y="2723"/>
              <wp:lineTo x="2371" y="0"/>
              <wp:lineTo x="339" y="0"/>
            </wp:wrapPolygon>
          </wp:wrapTight>
          <wp:docPr id="669342364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342364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20" cy="90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BF0">
      <w:rPr>
        <w:rFonts w:ascii="Corbel" w:eastAsia="Corbel" w:hAnsi="Corbel" w:cs="Corbel"/>
        <w:noProof/>
        <w:sz w:val="40"/>
        <w:szCs w:val="40"/>
        <w:lang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2FBE76" wp14:editId="742C1A59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22995145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7581820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2FE44F53" id="Group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Xvf0q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v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krdbcGrgDBZzRaXJh5DfFD8puX&#10;YobCJ6Qe/S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">
              <v:shape id="Freeform: Shape 10" o:spid="_x0000_s1027" alt="&quot;&quot;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32a75 [2902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" fillcolor="#132a75 [290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8E887D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44FE8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34C070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B10079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8BE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90B21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058D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1280C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16E6B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9D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54377"/>
    <w:multiLevelType w:val="hybridMultilevel"/>
    <w:tmpl w:val="E884CD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75631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0B3F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045195"/>
    <w:multiLevelType w:val="hybridMultilevel"/>
    <w:tmpl w:val="2F368822"/>
    <w:lvl w:ilvl="0" w:tplc="D514E87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B84BF3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E8439F7"/>
    <w:multiLevelType w:val="hybridMultilevel"/>
    <w:tmpl w:val="05E6A446"/>
    <w:lvl w:ilvl="0" w:tplc="D514E87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7845270">
    <w:abstractNumId w:val="12"/>
  </w:num>
  <w:num w:numId="2" w16cid:durableId="943077671">
    <w:abstractNumId w:val="11"/>
  </w:num>
  <w:num w:numId="3" w16cid:durableId="1013803718">
    <w:abstractNumId w:val="8"/>
  </w:num>
  <w:num w:numId="4" w16cid:durableId="1327976252">
    <w:abstractNumId w:val="3"/>
  </w:num>
  <w:num w:numId="5" w16cid:durableId="1672832814">
    <w:abstractNumId w:val="2"/>
  </w:num>
  <w:num w:numId="6" w16cid:durableId="1911425453">
    <w:abstractNumId w:val="1"/>
  </w:num>
  <w:num w:numId="7" w16cid:durableId="1642727911">
    <w:abstractNumId w:val="0"/>
  </w:num>
  <w:num w:numId="8" w16cid:durableId="1872065865">
    <w:abstractNumId w:val="9"/>
  </w:num>
  <w:num w:numId="9" w16cid:durableId="764034103">
    <w:abstractNumId w:val="7"/>
  </w:num>
  <w:num w:numId="10" w16cid:durableId="1102140153">
    <w:abstractNumId w:val="6"/>
  </w:num>
  <w:num w:numId="11" w16cid:durableId="1428379331">
    <w:abstractNumId w:val="5"/>
  </w:num>
  <w:num w:numId="12" w16cid:durableId="1629898103">
    <w:abstractNumId w:val="4"/>
  </w:num>
  <w:num w:numId="13" w16cid:durableId="247006187">
    <w:abstractNumId w:val="14"/>
  </w:num>
  <w:num w:numId="14" w16cid:durableId="204026439">
    <w:abstractNumId w:val="10"/>
  </w:num>
  <w:num w:numId="15" w16cid:durableId="1046878388">
    <w:abstractNumId w:val="15"/>
  </w:num>
  <w:num w:numId="16" w16cid:durableId="8922307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A9"/>
    <w:rsid w:val="000654D2"/>
    <w:rsid w:val="000C07C9"/>
    <w:rsid w:val="000F42D3"/>
    <w:rsid w:val="00187D0C"/>
    <w:rsid w:val="001F550B"/>
    <w:rsid w:val="00201C80"/>
    <w:rsid w:val="00203AFE"/>
    <w:rsid w:val="00220381"/>
    <w:rsid w:val="00232314"/>
    <w:rsid w:val="00240923"/>
    <w:rsid w:val="00265373"/>
    <w:rsid w:val="00273824"/>
    <w:rsid w:val="00274BF2"/>
    <w:rsid w:val="0028290B"/>
    <w:rsid w:val="002A27BD"/>
    <w:rsid w:val="002B75B3"/>
    <w:rsid w:val="002C4D76"/>
    <w:rsid w:val="002E2533"/>
    <w:rsid w:val="002E6ABA"/>
    <w:rsid w:val="002F1839"/>
    <w:rsid w:val="0030292A"/>
    <w:rsid w:val="003060E7"/>
    <w:rsid w:val="003257F6"/>
    <w:rsid w:val="00350CA7"/>
    <w:rsid w:val="003518ED"/>
    <w:rsid w:val="003579EA"/>
    <w:rsid w:val="00357FFE"/>
    <w:rsid w:val="003619DC"/>
    <w:rsid w:val="003A65E5"/>
    <w:rsid w:val="003B6F05"/>
    <w:rsid w:val="003C0FA4"/>
    <w:rsid w:val="003C74F4"/>
    <w:rsid w:val="003E3270"/>
    <w:rsid w:val="003F5563"/>
    <w:rsid w:val="0041142E"/>
    <w:rsid w:val="004135EF"/>
    <w:rsid w:val="00413915"/>
    <w:rsid w:val="00426438"/>
    <w:rsid w:val="00442E94"/>
    <w:rsid w:val="004B1B1F"/>
    <w:rsid w:val="0051653E"/>
    <w:rsid w:val="005228A9"/>
    <w:rsid w:val="005305ED"/>
    <w:rsid w:val="005403C2"/>
    <w:rsid w:val="00551797"/>
    <w:rsid w:val="00574303"/>
    <w:rsid w:val="00596105"/>
    <w:rsid w:val="005A04AB"/>
    <w:rsid w:val="005B0584"/>
    <w:rsid w:val="005B5A93"/>
    <w:rsid w:val="005C6058"/>
    <w:rsid w:val="00615DB9"/>
    <w:rsid w:val="00624025"/>
    <w:rsid w:val="00655C20"/>
    <w:rsid w:val="006818AB"/>
    <w:rsid w:val="006825A3"/>
    <w:rsid w:val="006B1420"/>
    <w:rsid w:val="00745A85"/>
    <w:rsid w:val="00756B5A"/>
    <w:rsid w:val="007A02EC"/>
    <w:rsid w:val="007C78B0"/>
    <w:rsid w:val="007E71F4"/>
    <w:rsid w:val="00823CAC"/>
    <w:rsid w:val="00824DD0"/>
    <w:rsid w:val="008519F4"/>
    <w:rsid w:val="008678F9"/>
    <w:rsid w:val="008B1CC5"/>
    <w:rsid w:val="008D076F"/>
    <w:rsid w:val="008F3086"/>
    <w:rsid w:val="0091532A"/>
    <w:rsid w:val="00941CFB"/>
    <w:rsid w:val="009426D7"/>
    <w:rsid w:val="00977DDA"/>
    <w:rsid w:val="00982BCC"/>
    <w:rsid w:val="00994734"/>
    <w:rsid w:val="00995AC7"/>
    <w:rsid w:val="009F3890"/>
    <w:rsid w:val="00A2707E"/>
    <w:rsid w:val="00A52BA6"/>
    <w:rsid w:val="00A717C2"/>
    <w:rsid w:val="00A82F39"/>
    <w:rsid w:val="00A9221E"/>
    <w:rsid w:val="00AA6408"/>
    <w:rsid w:val="00AB71CC"/>
    <w:rsid w:val="00AC115A"/>
    <w:rsid w:val="00AC53DC"/>
    <w:rsid w:val="00AD3986"/>
    <w:rsid w:val="00AD6BF0"/>
    <w:rsid w:val="00B07A10"/>
    <w:rsid w:val="00B342B6"/>
    <w:rsid w:val="00B4626C"/>
    <w:rsid w:val="00BE25C1"/>
    <w:rsid w:val="00C40AEC"/>
    <w:rsid w:val="00C50175"/>
    <w:rsid w:val="00C701E9"/>
    <w:rsid w:val="00C7085C"/>
    <w:rsid w:val="00D02ACD"/>
    <w:rsid w:val="00D03F6E"/>
    <w:rsid w:val="00D561D3"/>
    <w:rsid w:val="00D91D83"/>
    <w:rsid w:val="00DC6079"/>
    <w:rsid w:val="00E258F7"/>
    <w:rsid w:val="00E3768E"/>
    <w:rsid w:val="00E56FAF"/>
    <w:rsid w:val="00EB0670"/>
    <w:rsid w:val="00ED3B2B"/>
    <w:rsid w:val="00F3778A"/>
    <w:rsid w:val="00F63DA7"/>
    <w:rsid w:val="00F70692"/>
    <w:rsid w:val="00F73386"/>
    <w:rsid w:val="00F74603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8A42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8F7"/>
    <w:rPr>
      <w:rFonts w:ascii="Calibri" w:hAnsi="Calibri" w:cs="Calibri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8F7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58F7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258F7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258F7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258F7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258F7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258F7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258F7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258F7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E258F7"/>
    <w:rPr>
      <w:rFonts w:ascii="Calibri" w:hAnsi="Calibri" w:cs="Calibri"/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58F7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E258F7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rsid w:val="00E258F7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sid w:val="00E258F7"/>
    <w:rPr>
      <w:rFonts w:ascii="Calibri" w:hAnsi="Calibri" w:cs="Calibri"/>
      <w:color w:val="2C567A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rsid w:val="00E258F7"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E258F7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5"/>
    <w:semiHidden/>
    <w:unhideWhenUsed/>
    <w:qFormat/>
    <w:rsid w:val="00E258F7"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  <w:rsid w:val="00E258F7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6"/>
    <w:semiHidden/>
    <w:unhideWhenUsed/>
    <w:qFormat/>
    <w:rsid w:val="00E258F7"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sid w:val="00E258F7"/>
    <w:rPr>
      <w:rFonts w:ascii="Calibri" w:hAnsi="Calibri" w:cs="Calibri"/>
      <w:color w:val="808080"/>
    </w:rPr>
  </w:style>
  <w:style w:type="paragraph" w:styleId="Header">
    <w:name w:val="header"/>
    <w:basedOn w:val="Normal"/>
    <w:link w:val="HeaderChar"/>
    <w:uiPriority w:val="99"/>
    <w:semiHidden/>
    <w:rsid w:val="00E258F7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rsid w:val="00E258F7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258F7"/>
    <w:rPr>
      <w:rFonts w:ascii="Garamond" w:hAnsi="Garamond" w:cs="Calibri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E258F7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E258F7"/>
    <w:rPr>
      <w:rFonts w:ascii="Calibri" w:hAnsi="Calibri" w:cs="Calibri"/>
      <w:color w:val="000000" w:themeColor="text1"/>
    </w:rPr>
  </w:style>
  <w:style w:type="table" w:styleId="TableGrid">
    <w:name w:val="Table Grid"/>
    <w:basedOn w:val="TableNormal"/>
    <w:uiPriority w:val="39"/>
    <w:rsid w:val="00E25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sid w:val="00E258F7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  <w:rsid w:val="00E258F7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E258F7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58F7"/>
    <w:rPr>
      <w:rFonts w:ascii="Calibri" w:hAnsi="Calibri" w:cs="Calibri"/>
      <w:color w:val="0072C7" w:themeColor="accen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8F7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8F7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8F7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8F7"/>
    <w:rPr>
      <w:rFonts w:ascii="Calibri" w:hAnsi="Calibri" w:cs="Calibri"/>
      <w:color w:val="21405B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8F7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8F7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58F7"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E258F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E258F7"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258F7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58F7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58F7"/>
    <w:rPr>
      <w:rFonts w:ascii="Calibri" w:hAnsi="Calibri" w:cs="Calibri"/>
      <w:i/>
      <w:iCs/>
      <w:color w:val="21405B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F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E258F7"/>
    <w:rPr>
      <w:rFonts w:ascii="Calibri" w:hAnsi="Calibri" w:cs="Calibri"/>
      <w:b/>
      <w:bCs/>
    </w:rPr>
  </w:style>
  <w:style w:type="character" w:styleId="Mention">
    <w:name w:val="Mention"/>
    <w:basedOn w:val="DefaultParagraphFont"/>
    <w:uiPriority w:val="99"/>
    <w:semiHidden/>
    <w:unhideWhenUsed/>
    <w:rsid w:val="00E258F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258F7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E258F7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E258F7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258F7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58F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258F7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258F7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258F7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258F7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258F7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258F7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258F7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58F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58F7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258F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258F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258F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258F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258F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258F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258F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258F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258F7"/>
    <w:pPr>
      <w:spacing w:after="100"/>
      <w:ind w:left="1920"/>
    </w:pPr>
  </w:style>
  <w:style w:type="character" w:styleId="SubtleReference">
    <w:name w:val="Subtle Reference"/>
    <w:basedOn w:val="DefaultParagraphFont"/>
    <w:uiPriority w:val="31"/>
    <w:semiHidden/>
    <w:unhideWhenUsed/>
    <w:qFormat/>
    <w:rsid w:val="00E258F7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258F7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258F7"/>
  </w:style>
  <w:style w:type="character" w:styleId="Hashtag">
    <w:name w:val="Hashtag"/>
    <w:basedOn w:val="DefaultParagraphFont"/>
    <w:uiPriority w:val="99"/>
    <w:semiHidden/>
    <w:unhideWhenUsed/>
    <w:rsid w:val="00E258F7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258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258F7"/>
    <w:rPr>
      <w:rFonts w:ascii="Corbel" w:eastAsiaTheme="majorEastAsia" w:hAnsi="Corbel" w:cstheme="majorBidi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258F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258F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258F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258F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258F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258F7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258F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258F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258F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258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258F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258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258F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258F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258F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258F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258F7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unhideWhenUsed/>
    <w:qFormat/>
    <w:rsid w:val="00E258F7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E258F7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258F7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258F7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258F7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258F7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E258F7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258F7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258F7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258F7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258F7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E258F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258F7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E258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258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258F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258F7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E258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258F7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258F7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58F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58F7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258F7"/>
    <w:pPr>
      <w:spacing w:after="0"/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E258F7"/>
    <w:pPr>
      <w:spacing w:before="120"/>
    </w:pPr>
    <w:rPr>
      <w:rFonts w:ascii="Corbel" w:eastAsiaTheme="majorEastAsia" w:hAnsi="Corbel" w:cstheme="majorBidi"/>
      <w:b/>
      <w:bCs/>
    </w:rPr>
  </w:style>
  <w:style w:type="table" w:styleId="ColorfulList">
    <w:name w:val="Colorful List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E258F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258F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258F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258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8F7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8F7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258F7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E258F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BlockText">
    <w:name w:val="Block Text"/>
    <w:basedOn w:val="Normal"/>
    <w:uiPriority w:val="99"/>
    <w:semiHidden/>
    <w:unhideWhenUsed/>
    <w:rsid w:val="00E258F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258F7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58F7"/>
    <w:rPr>
      <w:rFonts w:ascii="Microsoft YaHei UI" w:eastAsia="Microsoft YaHei UI" w:hAnsi="Microsoft YaHei UI" w:cs="Calibr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E258F7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E258F7"/>
    <w:pPr>
      <w:spacing w:after="0" w:line="240" w:lineRule="auto"/>
    </w:pPr>
    <w:rPr>
      <w:rFonts w:ascii="Calibri" w:hAnsi="Calibri" w:cs="Calibr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258F7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E258F7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E258F7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E258F7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E258F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258F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E258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58F7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258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58F7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258F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258F7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58F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58F7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258F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258F7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258F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258F7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258F7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258F7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258F7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258F7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258F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258F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258F7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258F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258F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258F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258F7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258F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258F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258F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258F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258F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imple1">
    <w:name w:val="Table Simple 1"/>
    <w:basedOn w:val="TableNormal"/>
    <w:uiPriority w:val="99"/>
    <w:semiHidden/>
    <w:unhideWhenUsed/>
    <w:rsid w:val="00E258F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258F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258F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258F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258F7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58F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58F7"/>
    <w:rPr>
      <w:rFonts w:ascii="Consolas" w:hAnsi="Consolas" w:cs="Calibri"/>
      <w:sz w:val="21"/>
      <w:szCs w:val="21"/>
    </w:rPr>
  </w:style>
  <w:style w:type="table" w:styleId="TableGrid1">
    <w:name w:val="Table Grid 1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258F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258F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258F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258F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258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258F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258F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258F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258F7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58F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8F7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258F7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258F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258F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258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25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258F7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258F7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258F7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58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sapphirepartnership.com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admin@sapphirepartnership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admin@sapphirepartnership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z\AppData\Roaming\Microsoft\Templates\Blue%20spheres%20memo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1412A3-9BBB-4985-8DC4-CC83335644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memo</Template>
  <TotalTime>0</TotalTime>
  <Pages>8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2024-05-15T14:57:00Z</dcterms:created>
  <dcterms:modified xsi:type="dcterms:W3CDTF">2024-05-16T09:35:00Z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