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B16AA" w14:textId="7B31D78B" w:rsidR="005228A9" w:rsidRDefault="005228A9" w:rsidP="005228A9">
      <w:pPr>
        <w:pStyle w:val="ContactInfo"/>
      </w:pPr>
    </w:p>
    <w:p w14:paraId="425336B0" w14:textId="79EA7A7F" w:rsidR="003E3270" w:rsidRPr="003E3270" w:rsidRDefault="003E3270" w:rsidP="003E3270">
      <w:pPr>
        <w:pStyle w:val="Heading1"/>
        <w:rPr>
          <w:sz w:val="72"/>
          <w:szCs w:val="44"/>
        </w:rPr>
      </w:pPr>
      <w:r w:rsidRPr="003E3270">
        <w:rPr>
          <w:sz w:val="72"/>
          <w:szCs w:val="44"/>
        </w:rPr>
        <w:t>Sapphire Partnership</w:t>
      </w:r>
    </w:p>
    <w:p w14:paraId="50E2E5B4" w14:textId="03A227A7" w:rsidR="005228A9" w:rsidRPr="003E3270" w:rsidRDefault="003E3270" w:rsidP="003E3270">
      <w:pPr>
        <w:pStyle w:val="Heading2"/>
        <w:rPr>
          <w:sz w:val="40"/>
          <w:szCs w:val="28"/>
        </w:rPr>
      </w:pPr>
      <w:r w:rsidRPr="003E3270">
        <w:rPr>
          <w:sz w:val="40"/>
          <w:szCs w:val="28"/>
        </w:rPr>
        <w:t>Building a Legacy for young adults with additional needs</w:t>
      </w:r>
    </w:p>
    <w:p w14:paraId="569B1747" w14:textId="2D9A5814" w:rsidR="005228A9" w:rsidRDefault="005228A9" w:rsidP="005228A9">
      <w:pPr>
        <w:pStyle w:val="ContactInfo"/>
      </w:pPr>
    </w:p>
    <w:p w14:paraId="72D2DF8E" w14:textId="596BF44D" w:rsidR="005228A9" w:rsidRDefault="005228A9" w:rsidP="005228A9">
      <w:pPr>
        <w:pStyle w:val="ContactInfo"/>
      </w:pPr>
    </w:p>
    <w:p w14:paraId="40A2AF9B" w14:textId="1531B516" w:rsidR="005228A9" w:rsidRDefault="003E3270" w:rsidP="005228A9">
      <w:pPr>
        <w:pStyle w:val="ContactInfo"/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605A9B44" wp14:editId="2758C5A6">
            <wp:simplePos x="0" y="0"/>
            <wp:positionH relativeFrom="margin">
              <wp:align>center</wp:align>
            </wp:positionH>
            <wp:positionV relativeFrom="paragraph">
              <wp:posOffset>80010</wp:posOffset>
            </wp:positionV>
            <wp:extent cx="3100977" cy="4134742"/>
            <wp:effectExtent l="76200" t="76200" r="80645" b="75565"/>
            <wp:wrapTight wrapText="bothSides">
              <wp:wrapPolygon edited="0">
                <wp:start x="-531" y="-398"/>
                <wp:lineTo x="-531" y="21895"/>
                <wp:lineTo x="22029" y="21895"/>
                <wp:lineTo x="22029" y="-398"/>
                <wp:lineTo x="-531" y="-398"/>
              </wp:wrapPolygon>
            </wp:wrapTight>
            <wp:docPr id="1745994677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994677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977" cy="4134742"/>
                    </a:xfrm>
                    <a:prstGeom prst="rect">
                      <a:avLst/>
                    </a:prstGeom>
                    <a:ln w="76200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F79B48" w14:textId="0EC39931" w:rsidR="005228A9" w:rsidRDefault="005228A9" w:rsidP="005228A9">
      <w:pPr>
        <w:pStyle w:val="ContactInfo"/>
      </w:pPr>
    </w:p>
    <w:p w14:paraId="43A82B45" w14:textId="4B91B021" w:rsidR="005228A9" w:rsidRDefault="005228A9" w:rsidP="005228A9">
      <w:pPr>
        <w:pStyle w:val="ContactInfo"/>
      </w:pPr>
    </w:p>
    <w:p w14:paraId="3DE9D273" w14:textId="455C3A35" w:rsidR="005228A9" w:rsidRDefault="005228A9" w:rsidP="005228A9">
      <w:pPr>
        <w:pStyle w:val="ContactInfo"/>
      </w:pPr>
    </w:p>
    <w:p w14:paraId="5776BA91" w14:textId="06C42541" w:rsidR="005228A9" w:rsidRDefault="005228A9" w:rsidP="005228A9">
      <w:pPr>
        <w:pStyle w:val="ContactInfo"/>
      </w:pPr>
    </w:p>
    <w:p w14:paraId="368DB573" w14:textId="7DACCE26" w:rsidR="005228A9" w:rsidRDefault="005228A9" w:rsidP="005228A9">
      <w:pPr>
        <w:pStyle w:val="ContactInfo"/>
      </w:pPr>
    </w:p>
    <w:p w14:paraId="671AB650" w14:textId="77777777" w:rsidR="005228A9" w:rsidRDefault="005228A9" w:rsidP="005228A9">
      <w:pPr>
        <w:pStyle w:val="ContactInfo"/>
      </w:pPr>
    </w:p>
    <w:p w14:paraId="1DF61E0D" w14:textId="77777777" w:rsidR="005228A9" w:rsidRDefault="005228A9" w:rsidP="005228A9">
      <w:pPr>
        <w:pStyle w:val="ContactInfo"/>
      </w:pPr>
    </w:p>
    <w:p w14:paraId="3B65300F" w14:textId="77777777" w:rsidR="005228A9" w:rsidRDefault="005228A9" w:rsidP="005228A9">
      <w:pPr>
        <w:pStyle w:val="ContactInfo"/>
      </w:pPr>
    </w:p>
    <w:p w14:paraId="520A8620" w14:textId="77777777" w:rsidR="005228A9" w:rsidRDefault="005228A9" w:rsidP="005228A9">
      <w:pPr>
        <w:pStyle w:val="ContactInfo"/>
      </w:pPr>
    </w:p>
    <w:p w14:paraId="3A813385" w14:textId="77777777" w:rsidR="005228A9" w:rsidRDefault="005228A9" w:rsidP="005228A9">
      <w:pPr>
        <w:pStyle w:val="ContactInfo"/>
      </w:pPr>
    </w:p>
    <w:p w14:paraId="33367E08" w14:textId="77777777" w:rsidR="005228A9" w:rsidRDefault="005228A9" w:rsidP="005228A9">
      <w:pPr>
        <w:pStyle w:val="ContactInfo"/>
      </w:pPr>
    </w:p>
    <w:p w14:paraId="76148F7D" w14:textId="77777777" w:rsidR="005228A9" w:rsidRDefault="005228A9" w:rsidP="005228A9">
      <w:pPr>
        <w:pStyle w:val="ContactInfo"/>
      </w:pPr>
    </w:p>
    <w:p w14:paraId="3FEB115E" w14:textId="77777777" w:rsidR="005228A9" w:rsidRDefault="005228A9" w:rsidP="005228A9">
      <w:pPr>
        <w:pStyle w:val="ContactInfo"/>
      </w:pPr>
    </w:p>
    <w:p w14:paraId="5F677280" w14:textId="77777777" w:rsidR="005228A9" w:rsidRDefault="005228A9" w:rsidP="005228A9">
      <w:pPr>
        <w:pStyle w:val="ContactInfo"/>
      </w:pPr>
    </w:p>
    <w:p w14:paraId="0F0F8599" w14:textId="77777777" w:rsidR="005228A9" w:rsidRDefault="005228A9" w:rsidP="005228A9">
      <w:pPr>
        <w:pStyle w:val="ContactInfo"/>
      </w:pPr>
    </w:p>
    <w:p w14:paraId="4AFEBEED" w14:textId="46C546CA" w:rsidR="005228A9" w:rsidRDefault="005228A9" w:rsidP="00274BF2">
      <w:pPr>
        <w:rPr>
          <w:sz w:val="28"/>
          <w:szCs w:val="28"/>
          <w:lang w:eastAsia="en-US"/>
        </w:rPr>
      </w:pPr>
    </w:p>
    <w:p w14:paraId="3BB6610A" w14:textId="77777777" w:rsidR="00274BF2" w:rsidRDefault="00274BF2" w:rsidP="00274BF2">
      <w:pPr>
        <w:pStyle w:val="Heading1"/>
      </w:pPr>
    </w:p>
    <w:p w14:paraId="1D422638" w14:textId="636873D5" w:rsidR="00274BF2" w:rsidRDefault="00274BF2" w:rsidP="003F5563">
      <w:pPr>
        <w:pStyle w:val="Heading1"/>
      </w:pPr>
      <w:r>
        <w:t xml:space="preserve">Information for </w:t>
      </w:r>
      <w:r w:rsidR="0088293C">
        <w:t>Young Adults</w:t>
      </w:r>
    </w:p>
    <w:p w14:paraId="713CDEC7" w14:textId="77777777" w:rsidR="003F5563" w:rsidRPr="003F5563" w:rsidRDefault="003F5563" w:rsidP="003F5563"/>
    <w:p w14:paraId="668F3A09" w14:textId="04F33334" w:rsidR="005228A9" w:rsidRPr="00274BF2" w:rsidRDefault="0088293C" w:rsidP="005228A9">
      <w:pPr>
        <w:pStyle w:val="Heading2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1EAFC9EB" wp14:editId="01000333">
            <wp:simplePos x="0" y="0"/>
            <wp:positionH relativeFrom="margin">
              <wp:align>right</wp:align>
            </wp:positionH>
            <wp:positionV relativeFrom="paragraph">
              <wp:posOffset>831215</wp:posOffset>
            </wp:positionV>
            <wp:extent cx="1493520" cy="1493520"/>
            <wp:effectExtent l="304800" t="304800" r="316230" b="316230"/>
            <wp:wrapTight wrapText="bothSides">
              <wp:wrapPolygon edited="0">
                <wp:start x="1653" y="-4408"/>
                <wp:lineTo x="-3857" y="-3857"/>
                <wp:lineTo x="-4408" y="13776"/>
                <wp:lineTo x="-4133" y="22867"/>
                <wp:lineTo x="-551" y="25347"/>
                <wp:lineTo x="-276" y="25898"/>
                <wp:lineTo x="17908" y="25898"/>
                <wp:lineTo x="18184" y="25347"/>
                <wp:lineTo x="23969" y="22592"/>
                <wp:lineTo x="25622" y="18459"/>
                <wp:lineTo x="25898" y="551"/>
                <wp:lineTo x="23143" y="-3582"/>
                <wp:lineTo x="22867" y="-4408"/>
                <wp:lineTo x="1653" y="-4408"/>
              </wp:wrapPolygon>
            </wp:wrapTight>
            <wp:docPr id="4" name="Picture 4" descr="A person smil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smiling for the camera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4935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4B31D8C4" wp14:editId="33E817FF">
            <wp:simplePos x="0" y="0"/>
            <wp:positionH relativeFrom="margin">
              <wp:align>left</wp:align>
            </wp:positionH>
            <wp:positionV relativeFrom="paragraph">
              <wp:posOffset>930275</wp:posOffset>
            </wp:positionV>
            <wp:extent cx="1470660" cy="1470660"/>
            <wp:effectExtent l="304800" t="304800" r="320040" b="320040"/>
            <wp:wrapTight wrapText="bothSides">
              <wp:wrapPolygon edited="0">
                <wp:start x="1679" y="-4477"/>
                <wp:lineTo x="-3917" y="-3917"/>
                <wp:lineTo x="-4477" y="13990"/>
                <wp:lineTo x="-4197" y="23223"/>
                <wp:lineTo x="-560" y="25461"/>
                <wp:lineTo x="-280" y="26021"/>
                <wp:lineTo x="17907" y="26021"/>
                <wp:lineTo x="18187" y="25461"/>
                <wp:lineTo x="23782" y="22943"/>
                <wp:lineTo x="24062" y="22943"/>
                <wp:lineTo x="25741" y="18746"/>
                <wp:lineTo x="26021" y="560"/>
                <wp:lineTo x="23223" y="-3637"/>
                <wp:lineTo x="22943" y="-4477"/>
                <wp:lineTo x="1679" y="-4477"/>
              </wp:wrapPolygon>
            </wp:wrapTight>
            <wp:docPr id="1" name="Picture 1" descr="A person wearing glasses and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wearing glasses and smiling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14706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3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BF2" w:rsidRPr="00274BF2">
        <w:rPr>
          <w:b/>
          <w:bCs/>
        </w:rPr>
        <w:t xml:space="preserve">Who We </w:t>
      </w:r>
      <w:proofErr w:type="gramStart"/>
      <w:r w:rsidR="00274BF2" w:rsidRPr="00274BF2">
        <w:rPr>
          <w:b/>
          <w:bCs/>
        </w:rPr>
        <w:t>Are</w:t>
      </w:r>
      <w:proofErr w:type="gramEnd"/>
    </w:p>
    <w:p w14:paraId="5A8AECFD" w14:textId="0F8F3BBB" w:rsidR="003C74F4" w:rsidRDefault="0088293C" w:rsidP="003C74F4">
      <w:r>
        <w:rPr>
          <w:noProof/>
        </w:rPr>
        <w:drawing>
          <wp:anchor distT="0" distB="0" distL="114300" distR="114300" simplePos="0" relativeHeight="251685888" behindDoc="1" locked="0" layoutInCell="1" allowOverlap="1" wp14:anchorId="662C38A0" wp14:editId="12C772A5">
            <wp:simplePos x="0" y="0"/>
            <wp:positionH relativeFrom="margin">
              <wp:align>center</wp:align>
            </wp:positionH>
            <wp:positionV relativeFrom="paragraph">
              <wp:posOffset>312420</wp:posOffset>
            </wp:positionV>
            <wp:extent cx="1470660" cy="1470660"/>
            <wp:effectExtent l="304800" t="304800" r="320040" b="320040"/>
            <wp:wrapTight wrapText="bothSides">
              <wp:wrapPolygon edited="0">
                <wp:start x="1679" y="-4477"/>
                <wp:lineTo x="-3917" y="-3917"/>
                <wp:lineTo x="-4477" y="13990"/>
                <wp:lineTo x="-4197" y="23223"/>
                <wp:lineTo x="-560" y="25461"/>
                <wp:lineTo x="-280" y="26021"/>
                <wp:lineTo x="17907" y="26021"/>
                <wp:lineTo x="18187" y="25461"/>
                <wp:lineTo x="23782" y="22943"/>
                <wp:lineTo x="24062" y="22943"/>
                <wp:lineTo x="25741" y="18746"/>
                <wp:lineTo x="26021" y="560"/>
                <wp:lineTo x="23223" y="-3637"/>
                <wp:lineTo x="22943" y="-4477"/>
                <wp:lineTo x="1679" y="-4477"/>
              </wp:wrapPolygon>
            </wp:wrapTight>
            <wp:docPr id="5" name="Picture 5" descr="A person taking a self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taking a selfi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14706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3">
                          <a:lumMod val="75000"/>
                          <a:lumOff val="2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7E014" w14:textId="6179CCA6" w:rsidR="003C74F4" w:rsidRDefault="003C74F4" w:rsidP="003C74F4"/>
    <w:p w14:paraId="27FD85EB" w14:textId="7681C84D" w:rsidR="0088293C" w:rsidRDefault="0088293C" w:rsidP="003C74F4">
      <w:pPr>
        <w:pStyle w:val="ListParagraph"/>
        <w:numPr>
          <w:ilvl w:val="0"/>
          <w:numId w:val="17"/>
        </w:numPr>
        <w:rPr>
          <w:color w:val="0D1D51" w:themeColor="accent3"/>
        </w:rPr>
      </w:pPr>
      <w:r w:rsidRPr="00DA5252">
        <w:rPr>
          <w:color w:val="0D1D51" w:themeColor="accent3"/>
        </w:rPr>
        <w:t xml:space="preserve">We are Dee, Jen and Liz; and we see every person for the </w:t>
      </w:r>
      <w:r w:rsidRPr="00DA5252">
        <w:rPr>
          <w:b/>
          <w:bCs/>
          <w:i/>
          <w:iCs/>
          <w:color w:val="1E44BC" w:themeColor="accent6"/>
          <w:sz w:val="28"/>
          <w:szCs w:val="28"/>
        </w:rPr>
        <w:t>gem</w:t>
      </w:r>
      <w:r w:rsidRPr="00DA5252">
        <w:rPr>
          <w:color w:val="1E44BC" w:themeColor="accent6"/>
          <w:sz w:val="28"/>
          <w:szCs w:val="28"/>
        </w:rPr>
        <w:t xml:space="preserve"> </w:t>
      </w:r>
      <w:r w:rsidRPr="00DA5252">
        <w:rPr>
          <w:color w:val="0D1D51" w:themeColor="accent3"/>
        </w:rPr>
        <w:t xml:space="preserve">they are. We want to create an environment where you feel </w:t>
      </w:r>
      <w:r w:rsidRPr="00DA5252">
        <w:rPr>
          <w:b/>
          <w:bCs/>
          <w:i/>
          <w:iCs/>
          <w:color w:val="1E44BC" w:themeColor="accent6"/>
          <w:sz w:val="28"/>
          <w:szCs w:val="28"/>
        </w:rPr>
        <w:t>valued</w:t>
      </w:r>
      <w:r w:rsidR="00DA5252" w:rsidRPr="00DA5252">
        <w:rPr>
          <w:color w:val="1E44BC" w:themeColor="accent6"/>
          <w:sz w:val="28"/>
          <w:szCs w:val="28"/>
        </w:rPr>
        <w:t xml:space="preserve"> </w:t>
      </w:r>
      <w:r w:rsidR="00DA5252" w:rsidRPr="00DA5252">
        <w:rPr>
          <w:color w:val="0D1D51" w:themeColor="accent3"/>
        </w:rPr>
        <w:t xml:space="preserve">and heard. We also want to ensure that you have </w:t>
      </w:r>
      <w:r w:rsidR="00DA5252" w:rsidRPr="00DA5252">
        <w:rPr>
          <w:b/>
          <w:bCs/>
          <w:i/>
          <w:iCs/>
          <w:color w:val="1E44BC" w:themeColor="accent6"/>
          <w:sz w:val="28"/>
          <w:szCs w:val="28"/>
        </w:rPr>
        <w:t>opportunities</w:t>
      </w:r>
      <w:r w:rsidR="00DA5252" w:rsidRPr="00DA5252">
        <w:rPr>
          <w:color w:val="1E44BC" w:themeColor="accent6"/>
          <w:sz w:val="28"/>
          <w:szCs w:val="28"/>
        </w:rPr>
        <w:t xml:space="preserve"> </w:t>
      </w:r>
      <w:r w:rsidR="00DA5252" w:rsidRPr="00DA5252">
        <w:rPr>
          <w:color w:val="0D1D51" w:themeColor="accent3"/>
        </w:rPr>
        <w:t>to experience different activities and contribute to the wider community.</w:t>
      </w:r>
    </w:p>
    <w:p w14:paraId="6BEE33AC" w14:textId="5FAE8C8E" w:rsidR="00DA5252" w:rsidRDefault="00DA5252" w:rsidP="003C74F4">
      <w:pPr>
        <w:pStyle w:val="ListParagraph"/>
        <w:numPr>
          <w:ilvl w:val="0"/>
          <w:numId w:val="17"/>
        </w:numPr>
        <w:rPr>
          <w:color w:val="0D1D51" w:themeColor="accent3"/>
        </w:rPr>
      </w:pPr>
      <w:r>
        <w:rPr>
          <w:color w:val="0D1D51" w:themeColor="accent3"/>
        </w:rPr>
        <w:t xml:space="preserve">We are </w:t>
      </w:r>
      <w:r w:rsidRPr="00DA5252">
        <w:rPr>
          <w:b/>
          <w:bCs/>
          <w:i/>
          <w:iCs/>
          <w:color w:val="1E44BC" w:themeColor="accent6"/>
          <w:sz w:val="28"/>
          <w:szCs w:val="28"/>
        </w:rPr>
        <w:t>passionate</w:t>
      </w:r>
      <w:r w:rsidRPr="00DA5252">
        <w:rPr>
          <w:color w:val="1E44BC" w:themeColor="accent6"/>
          <w:sz w:val="28"/>
          <w:szCs w:val="28"/>
        </w:rPr>
        <w:t xml:space="preserve"> </w:t>
      </w:r>
      <w:r>
        <w:rPr>
          <w:color w:val="0D1D51" w:themeColor="accent3"/>
        </w:rPr>
        <w:t xml:space="preserve">about working </w:t>
      </w:r>
      <w:r w:rsidRPr="00DA5252">
        <w:rPr>
          <w:b/>
          <w:bCs/>
          <w:i/>
          <w:iCs/>
          <w:color w:val="1E44BC" w:themeColor="accent6"/>
          <w:sz w:val="28"/>
          <w:szCs w:val="28"/>
        </w:rPr>
        <w:t>together</w:t>
      </w:r>
      <w:r w:rsidRPr="00DA5252">
        <w:rPr>
          <w:color w:val="1E44BC" w:themeColor="accent6"/>
          <w:sz w:val="28"/>
          <w:szCs w:val="28"/>
        </w:rPr>
        <w:t xml:space="preserve"> </w:t>
      </w:r>
      <w:r>
        <w:rPr>
          <w:color w:val="0D1D51" w:themeColor="accent3"/>
        </w:rPr>
        <w:t>with others so that you can have the best possible time at Sapphire, as well as a highly fulfilled life.</w:t>
      </w:r>
    </w:p>
    <w:p w14:paraId="465308AA" w14:textId="1590B22F" w:rsidR="00DA5252" w:rsidRDefault="00DA5252" w:rsidP="003C74F4">
      <w:pPr>
        <w:pStyle w:val="ListParagraph"/>
        <w:numPr>
          <w:ilvl w:val="0"/>
          <w:numId w:val="17"/>
        </w:numPr>
        <w:rPr>
          <w:color w:val="0D1D51" w:themeColor="accent3"/>
        </w:rPr>
      </w:pPr>
      <w:r>
        <w:rPr>
          <w:color w:val="0D1D51" w:themeColor="accent3"/>
        </w:rPr>
        <w:t xml:space="preserve">We also work in </w:t>
      </w:r>
      <w:r w:rsidRPr="00DA5252">
        <w:rPr>
          <w:b/>
          <w:bCs/>
          <w:i/>
          <w:iCs/>
          <w:color w:val="1E44BC" w:themeColor="accent6"/>
          <w:sz w:val="28"/>
          <w:szCs w:val="28"/>
        </w:rPr>
        <w:t>partnership</w:t>
      </w:r>
      <w:r w:rsidRPr="00DA5252">
        <w:rPr>
          <w:color w:val="1E44BC" w:themeColor="accent6"/>
          <w:sz w:val="28"/>
          <w:szCs w:val="28"/>
        </w:rPr>
        <w:t xml:space="preserve"> </w:t>
      </w:r>
      <w:r>
        <w:rPr>
          <w:color w:val="0D1D51" w:themeColor="accent3"/>
        </w:rPr>
        <w:t xml:space="preserve">with parents, carers and families, as well as working alongside social workers, health professionals and more to </w:t>
      </w:r>
      <w:r w:rsidRPr="00DA5252">
        <w:rPr>
          <w:b/>
          <w:bCs/>
          <w:i/>
          <w:iCs/>
          <w:color w:val="1E44BC" w:themeColor="accent6"/>
          <w:sz w:val="28"/>
          <w:szCs w:val="28"/>
        </w:rPr>
        <w:t>support</w:t>
      </w:r>
      <w:r w:rsidRPr="00DA5252">
        <w:rPr>
          <w:color w:val="1E44BC" w:themeColor="accent6"/>
          <w:sz w:val="28"/>
          <w:szCs w:val="28"/>
        </w:rPr>
        <w:t xml:space="preserve"> </w:t>
      </w:r>
      <w:r>
        <w:rPr>
          <w:color w:val="0D1D51" w:themeColor="accent3"/>
        </w:rPr>
        <w:t>you in all aspects of your life.</w:t>
      </w:r>
    </w:p>
    <w:p w14:paraId="6B10694C" w14:textId="3B262665" w:rsidR="00DA5252" w:rsidRPr="00DA5252" w:rsidRDefault="00DA5252" w:rsidP="003C74F4">
      <w:pPr>
        <w:pStyle w:val="ListParagraph"/>
        <w:numPr>
          <w:ilvl w:val="0"/>
          <w:numId w:val="17"/>
        </w:numPr>
        <w:rPr>
          <w:color w:val="0D1D51" w:themeColor="accent3"/>
        </w:rPr>
      </w:pPr>
      <w:r>
        <w:rPr>
          <w:color w:val="0D1D51" w:themeColor="accent3"/>
        </w:rPr>
        <w:t xml:space="preserve">We aim to provide support for young adults to live more </w:t>
      </w:r>
      <w:r w:rsidRPr="00DA5252">
        <w:rPr>
          <w:b/>
          <w:bCs/>
          <w:i/>
          <w:iCs/>
          <w:color w:val="1E44BC" w:themeColor="accent6"/>
          <w:sz w:val="28"/>
          <w:szCs w:val="28"/>
        </w:rPr>
        <w:t>independent</w:t>
      </w:r>
      <w:r w:rsidRPr="00DA5252">
        <w:rPr>
          <w:color w:val="1E44BC" w:themeColor="accent6"/>
          <w:sz w:val="28"/>
          <w:szCs w:val="28"/>
        </w:rPr>
        <w:t xml:space="preserve"> </w:t>
      </w:r>
      <w:r>
        <w:rPr>
          <w:color w:val="0D1D51" w:themeColor="accent3"/>
        </w:rPr>
        <w:t xml:space="preserve">lives, by working on </w:t>
      </w:r>
      <w:r w:rsidRPr="00DA5252">
        <w:rPr>
          <w:b/>
          <w:bCs/>
          <w:i/>
          <w:iCs/>
          <w:color w:val="1E44BC" w:themeColor="accent6"/>
          <w:sz w:val="28"/>
          <w:szCs w:val="28"/>
        </w:rPr>
        <w:t>life skills</w:t>
      </w:r>
      <w:r w:rsidRPr="00DA5252">
        <w:rPr>
          <w:color w:val="1E44BC" w:themeColor="accent6"/>
          <w:sz w:val="28"/>
          <w:szCs w:val="28"/>
        </w:rPr>
        <w:t xml:space="preserve"> </w:t>
      </w:r>
      <w:r>
        <w:rPr>
          <w:color w:val="0D1D51" w:themeColor="accent3"/>
        </w:rPr>
        <w:t xml:space="preserve">such as communication, interaction, teamwork, safety and appropriateness whilst accessing </w:t>
      </w:r>
      <w:r w:rsidRPr="00DA5252">
        <w:rPr>
          <w:b/>
          <w:bCs/>
          <w:i/>
          <w:iCs/>
          <w:color w:val="1E44BC" w:themeColor="accent6"/>
          <w:sz w:val="28"/>
          <w:szCs w:val="28"/>
        </w:rPr>
        <w:t>community</w:t>
      </w:r>
      <w:r w:rsidRPr="00DA5252">
        <w:rPr>
          <w:color w:val="1E44BC" w:themeColor="accent6"/>
          <w:sz w:val="28"/>
          <w:szCs w:val="28"/>
        </w:rPr>
        <w:t xml:space="preserve"> </w:t>
      </w:r>
      <w:r>
        <w:rPr>
          <w:color w:val="0D1D51" w:themeColor="accent3"/>
        </w:rPr>
        <w:t>activities. In addition, we intend to provide the learning necessary for home skills too, such as cleaning, cooking and overall kitchen safety.</w:t>
      </w:r>
    </w:p>
    <w:p w14:paraId="68051DAB" w14:textId="31E0B40D" w:rsidR="0088293C" w:rsidRDefault="0088293C" w:rsidP="003C74F4"/>
    <w:p w14:paraId="48BE6D4A" w14:textId="0F7F0B5A" w:rsidR="0088293C" w:rsidRDefault="0088293C" w:rsidP="003C74F4"/>
    <w:p w14:paraId="09883816" w14:textId="2283186C" w:rsidR="0088293C" w:rsidRDefault="0088293C" w:rsidP="003C74F4"/>
    <w:p w14:paraId="265C1986" w14:textId="364BF9A1" w:rsidR="0088293C" w:rsidRDefault="0088293C" w:rsidP="003C74F4"/>
    <w:p w14:paraId="4DB575A5" w14:textId="6B92A42D" w:rsidR="00DA5252" w:rsidRDefault="00DA5252" w:rsidP="00DA5252">
      <w:pPr>
        <w:pStyle w:val="Heading2"/>
        <w:rPr>
          <w:b/>
          <w:bCs/>
        </w:rPr>
      </w:pPr>
      <w:r>
        <w:rPr>
          <w:b/>
          <w:bCs/>
        </w:rPr>
        <w:t>Our Offer</w:t>
      </w:r>
    </w:p>
    <w:p w14:paraId="73B139AC" w14:textId="6B7F9D74" w:rsidR="00DA5252" w:rsidRPr="00957727" w:rsidRDefault="00DA5252" w:rsidP="00DA5252">
      <w:pPr>
        <w:rPr>
          <w:color w:val="0D1D51" w:themeColor="accent3"/>
        </w:rPr>
      </w:pPr>
      <w:r w:rsidRPr="00957727">
        <w:rPr>
          <w:color w:val="0D1D51" w:themeColor="accent3"/>
        </w:rPr>
        <w:t>At Sapphire Partnership, we offer a range of activities and experiences all year round for young adults with additional needs, aged between 18-40 years old.</w:t>
      </w:r>
    </w:p>
    <w:p w14:paraId="19C8528B" w14:textId="324DB05E" w:rsidR="00DA5252" w:rsidRPr="00957727" w:rsidRDefault="00DA5252" w:rsidP="00DA5252">
      <w:pPr>
        <w:rPr>
          <w:color w:val="0D1D51" w:themeColor="accent3"/>
        </w:rPr>
      </w:pPr>
      <w:r w:rsidRPr="00957727">
        <w:rPr>
          <w:color w:val="0D1D51" w:themeColor="accent3"/>
        </w:rPr>
        <w:t>So, what do we offer?</w:t>
      </w:r>
    </w:p>
    <w:p w14:paraId="1BB46810" w14:textId="645EDDA6" w:rsidR="0088293C" w:rsidRDefault="00B42513" w:rsidP="003C74F4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DB574F5" wp14:editId="1FCA0C9E">
                <wp:simplePos x="0" y="0"/>
                <wp:positionH relativeFrom="column">
                  <wp:posOffset>4634865</wp:posOffset>
                </wp:positionH>
                <wp:positionV relativeFrom="paragraph">
                  <wp:posOffset>158115</wp:posOffset>
                </wp:positionV>
                <wp:extent cx="1882140" cy="1729740"/>
                <wp:effectExtent l="0" t="0" r="22860" b="2286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172974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33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9AAA86" w14:textId="75E6F474" w:rsidR="00B42513" w:rsidRPr="00B42513" w:rsidRDefault="00B42513" w:rsidP="00B42513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Strengthening c</w:t>
                            </w:r>
                            <w:r w:rsidRPr="00B42513">
                              <w:rPr>
                                <w:b/>
                                <w:bCs/>
                                <w:lang w:val="en-US"/>
                              </w:rPr>
                              <w:t>ommunication and mindfulness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B574F5" id="Oval 35" o:spid="_x0000_s1026" style="position:absolute;margin-left:364.95pt;margin-top:12.45pt;width:148.2pt;height:136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" fillcolor="#44afff [1941]" strokecolor="#39f" strokeweight="1pt">
                <v:stroke joinstyle="miter"/>
                <v:textbox>
                  <w:txbxContent>
                    <w:p w14:paraId="7B9AAA86" w14:textId="75E6F474" w:rsidR="00B42513" w:rsidRPr="00B42513" w:rsidRDefault="00B42513" w:rsidP="00B42513">
                      <w:pPr>
                        <w:spacing w:line="360" w:lineRule="auto"/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Strengthening c</w:t>
                      </w:r>
                      <w:r w:rsidRPr="00B42513">
                        <w:rPr>
                          <w:b/>
                          <w:bCs/>
                          <w:lang w:val="en-US"/>
                        </w:rPr>
                        <w:t>ommunication and mindfulness skills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E20013" wp14:editId="2DFF8BE1">
                <wp:simplePos x="0" y="0"/>
                <wp:positionH relativeFrom="margin">
                  <wp:align>center</wp:align>
                </wp:positionH>
                <wp:positionV relativeFrom="paragraph">
                  <wp:posOffset>142875</wp:posOffset>
                </wp:positionV>
                <wp:extent cx="1882140" cy="1729740"/>
                <wp:effectExtent l="0" t="0" r="22860" b="2286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172974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2DAAB5" w14:textId="001B0B09" w:rsidR="00B42513" w:rsidRPr="00B42513" w:rsidRDefault="00B42513" w:rsidP="00B4251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42513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Life skills such as cooking, cleaning and budgeting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E20013" id="Oval 34" o:spid="_x0000_s1027" style="position:absolute;margin-left:0;margin-top:11.25pt;width:148.2pt;height:136.2pt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" fillcolor="#0070c0" strokecolor="#1e44bc [3209]" strokeweight="1pt">
                <v:stroke joinstyle="miter"/>
                <v:textbox>
                  <w:txbxContent>
                    <w:p w14:paraId="2B2DAAB5" w14:textId="001B0B09" w:rsidR="00B42513" w:rsidRPr="00B42513" w:rsidRDefault="00B42513" w:rsidP="00B4251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B42513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Life skills such as cooking, cleaning and budgeting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E0143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3808156" wp14:editId="06386EA3">
                <wp:simplePos x="0" y="0"/>
                <wp:positionH relativeFrom="column">
                  <wp:posOffset>-379095</wp:posOffset>
                </wp:positionH>
                <wp:positionV relativeFrom="paragraph">
                  <wp:posOffset>120015</wp:posOffset>
                </wp:positionV>
                <wp:extent cx="1882140" cy="1729740"/>
                <wp:effectExtent l="0" t="0" r="22860" b="2286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172974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BFBE45" w14:textId="7E0689EF" w:rsidR="00B42513" w:rsidRPr="00B42513" w:rsidRDefault="00B42513" w:rsidP="00B4251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B42513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A warm, friendly and safe place to 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808156" id="Oval 33" o:spid="_x0000_s1028" style="position:absolute;margin-left:-29.85pt;margin-top:9.45pt;width:148.2pt;height:136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" fillcolor="#16328c [2409]" strokecolor="#0f215d [1609]" strokeweight="1pt">
                <v:stroke joinstyle="miter"/>
                <v:textbox>
                  <w:txbxContent>
                    <w:p w14:paraId="2BBFBE45" w14:textId="7E0689EF" w:rsidR="00B42513" w:rsidRPr="00B42513" w:rsidRDefault="00B42513" w:rsidP="00B4251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 w:rsidRPr="00B42513"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  <w:t>A warm, friendly and safe place to be</w:t>
                      </w:r>
                    </w:p>
                  </w:txbxContent>
                </v:textbox>
              </v:oval>
            </w:pict>
          </mc:Fallback>
        </mc:AlternateContent>
      </w:r>
    </w:p>
    <w:p w14:paraId="37AEDA6F" w14:textId="4F3902E1" w:rsidR="0088293C" w:rsidRDefault="0088293C" w:rsidP="003C74F4"/>
    <w:p w14:paraId="09CDC0F0" w14:textId="6FE22DA3" w:rsidR="00B42513" w:rsidRDefault="00B42513" w:rsidP="003C74F4"/>
    <w:p w14:paraId="0BE649C1" w14:textId="371D7122" w:rsidR="00B42513" w:rsidRDefault="00B42513" w:rsidP="003C74F4"/>
    <w:p w14:paraId="7C848483" w14:textId="7F199834" w:rsidR="00B42513" w:rsidRDefault="00957727" w:rsidP="003C74F4">
      <w:r>
        <w:rPr>
          <w:noProof/>
        </w:rPr>
        <w:drawing>
          <wp:anchor distT="0" distB="0" distL="114300" distR="114300" simplePos="0" relativeHeight="251708416" behindDoc="1" locked="0" layoutInCell="1" allowOverlap="1" wp14:anchorId="1CF8B1BC" wp14:editId="4F17BA32">
            <wp:simplePos x="0" y="0"/>
            <wp:positionH relativeFrom="column">
              <wp:posOffset>3987165</wp:posOffset>
            </wp:positionH>
            <wp:positionV relativeFrom="paragraph">
              <wp:posOffset>271145</wp:posOffset>
            </wp:positionV>
            <wp:extent cx="777875" cy="489585"/>
            <wp:effectExtent l="0" t="0" r="3175" b="5715"/>
            <wp:wrapTight wrapText="bothSides">
              <wp:wrapPolygon edited="0">
                <wp:start x="5819" y="0"/>
                <wp:lineTo x="0" y="4202"/>
                <wp:lineTo x="0" y="11767"/>
                <wp:lineTo x="7935" y="21012"/>
                <wp:lineTo x="8464" y="21012"/>
                <wp:lineTo x="12696" y="21012"/>
                <wp:lineTo x="13224" y="21012"/>
                <wp:lineTo x="20101" y="14288"/>
                <wp:lineTo x="21159" y="11767"/>
                <wp:lineTo x="21159" y="5883"/>
                <wp:lineTo x="15869" y="0"/>
                <wp:lineTo x="5819" y="0"/>
              </wp:wrapPolygon>
            </wp:wrapTight>
            <wp:docPr id="45" name="Picture 45" descr="A blue diamond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blue diamond on a black background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1" locked="0" layoutInCell="1" allowOverlap="1" wp14:anchorId="411B1A2C" wp14:editId="70133892">
            <wp:simplePos x="0" y="0"/>
            <wp:positionH relativeFrom="column">
              <wp:posOffset>1411605</wp:posOffset>
            </wp:positionH>
            <wp:positionV relativeFrom="paragraph">
              <wp:posOffset>271145</wp:posOffset>
            </wp:positionV>
            <wp:extent cx="777875" cy="489585"/>
            <wp:effectExtent l="0" t="0" r="3175" b="5715"/>
            <wp:wrapTight wrapText="bothSides">
              <wp:wrapPolygon edited="0">
                <wp:start x="5819" y="0"/>
                <wp:lineTo x="0" y="4202"/>
                <wp:lineTo x="0" y="11767"/>
                <wp:lineTo x="7935" y="21012"/>
                <wp:lineTo x="8464" y="21012"/>
                <wp:lineTo x="12696" y="21012"/>
                <wp:lineTo x="13224" y="21012"/>
                <wp:lineTo x="20101" y="14288"/>
                <wp:lineTo x="21159" y="11767"/>
                <wp:lineTo x="21159" y="5883"/>
                <wp:lineTo x="15869" y="0"/>
                <wp:lineTo x="5819" y="0"/>
              </wp:wrapPolygon>
            </wp:wrapTight>
            <wp:docPr id="43" name="Picture 43" descr="A blue diamond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blue diamond on a black background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E74FE0" w14:textId="7D146706" w:rsidR="00B42513" w:rsidRDefault="00B42513" w:rsidP="003C74F4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DD6FFE5" wp14:editId="1D506EDE">
                <wp:simplePos x="0" y="0"/>
                <wp:positionH relativeFrom="column">
                  <wp:posOffset>-381000</wp:posOffset>
                </wp:positionH>
                <wp:positionV relativeFrom="paragraph">
                  <wp:posOffset>230505</wp:posOffset>
                </wp:positionV>
                <wp:extent cx="1882140" cy="1729740"/>
                <wp:effectExtent l="0" t="0" r="22860" b="2286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172974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B0F146" w14:textId="1BD4C72D" w:rsidR="00B42513" w:rsidRPr="00B42513" w:rsidRDefault="00B42513" w:rsidP="00B42513">
                            <w:pPr>
                              <w:spacing w:line="48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42513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Support with appointments and meetings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D6FFE5" id="Oval 37" o:spid="_x0000_s1029" style="position:absolute;margin-left:-30pt;margin-top:18.15pt;width:148.2pt;height:136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" fillcolor="#16328c [2409]" strokecolor="#0f215d [1609]" strokeweight="1pt">
                <v:stroke joinstyle="miter"/>
                <v:textbox>
                  <w:txbxContent>
                    <w:p w14:paraId="56B0F146" w14:textId="1BD4C72D" w:rsidR="00B42513" w:rsidRPr="00B42513" w:rsidRDefault="00B42513" w:rsidP="00B42513">
                      <w:pPr>
                        <w:spacing w:line="48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B42513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Support with appointments and meetings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722E23C" wp14:editId="2DE69AEA">
                <wp:simplePos x="0" y="0"/>
                <wp:positionH relativeFrom="column">
                  <wp:posOffset>4724949</wp:posOffset>
                </wp:positionH>
                <wp:positionV relativeFrom="paragraph">
                  <wp:posOffset>268605</wp:posOffset>
                </wp:positionV>
                <wp:extent cx="1882140" cy="1729740"/>
                <wp:effectExtent l="0" t="0" r="22860" b="2286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172974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33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745611" w14:textId="1DB460F6" w:rsidR="00B42513" w:rsidRPr="00B42513" w:rsidRDefault="00B42513" w:rsidP="00B4251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Evening social groups building peer support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22E23C" id="Oval 39" o:spid="_x0000_s1030" style="position:absolute;margin-left:372.05pt;margin-top:21.15pt;width:148.2pt;height:136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" fillcolor="#44afff [1941]" strokecolor="#39f" strokeweight="1pt">
                <v:stroke joinstyle="miter"/>
                <v:textbox>
                  <w:txbxContent>
                    <w:p w14:paraId="6B745611" w14:textId="1DB460F6" w:rsidR="00B42513" w:rsidRPr="00B42513" w:rsidRDefault="00B42513" w:rsidP="00B4251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  <w:t>Evening social groups building peer support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FE57E74" wp14:editId="4D878C91">
                <wp:simplePos x="0" y="0"/>
                <wp:positionH relativeFrom="margin">
                  <wp:align>center</wp:align>
                </wp:positionH>
                <wp:positionV relativeFrom="paragraph">
                  <wp:posOffset>253365</wp:posOffset>
                </wp:positionV>
                <wp:extent cx="1882140" cy="1729740"/>
                <wp:effectExtent l="0" t="0" r="22860" b="22860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172974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E6FAD2" w14:textId="3A4BC71D" w:rsidR="00B42513" w:rsidRPr="00B42513" w:rsidRDefault="00B42513" w:rsidP="00B42513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Residential experiences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E57E74" id="Oval 38" o:spid="_x0000_s1031" style="position:absolute;margin-left:0;margin-top:19.95pt;width:148.2pt;height:136.2pt;z-index:25169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" fillcolor="#0072c7 [3205]" strokecolor="#1e44bc [3209]" strokeweight="1pt">
                <v:stroke joinstyle="miter"/>
                <v:textbox>
                  <w:txbxContent>
                    <w:p w14:paraId="1BE6FAD2" w14:textId="3A4BC71D" w:rsidR="00B42513" w:rsidRPr="00B42513" w:rsidRDefault="00B42513" w:rsidP="00B42513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  <w:t>Residential experiences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76958C31" w14:textId="0DCAF3CC" w:rsidR="00B42513" w:rsidRDefault="00B42513" w:rsidP="003C74F4"/>
    <w:p w14:paraId="6D118101" w14:textId="0278F56D" w:rsidR="00B42513" w:rsidRDefault="00B42513" w:rsidP="003C74F4"/>
    <w:p w14:paraId="2CD12E28" w14:textId="24BBB2AF" w:rsidR="00B42513" w:rsidRDefault="00B42513" w:rsidP="003C74F4"/>
    <w:p w14:paraId="2B98E251" w14:textId="5A8C841A" w:rsidR="00B42513" w:rsidRDefault="00B42513" w:rsidP="003C74F4"/>
    <w:p w14:paraId="60B91C14" w14:textId="1F1F0C55" w:rsidR="00B42513" w:rsidRDefault="00957727" w:rsidP="003C74F4">
      <w:r>
        <w:rPr>
          <w:noProof/>
        </w:rPr>
        <w:drawing>
          <wp:anchor distT="0" distB="0" distL="114300" distR="114300" simplePos="0" relativeHeight="251712512" behindDoc="1" locked="0" layoutInCell="1" allowOverlap="1" wp14:anchorId="0528D3C7" wp14:editId="17B87FA8">
            <wp:simplePos x="0" y="0"/>
            <wp:positionH relativeFrom="column">
              <wp:posOffset>4017645</wp:posOffset>
            </wp:positionH>
            <wp:positionV relativeFrom="paragraph">
              <wp:posOffset>66675</wp:posOffset>
            </wp:positionV>
            <wp:extent cx="777875" cy="489585"/>
            <wp:effectExtent l="0" t="0" r="3175" b="5715"/>
            <wp:wrapTight wrapText="bothSides">
              <wp:wrapPolygon edited="0">
                <wp:start x="5819" y="0"/>
                <wp:lineTo x="0" y="4202"/>
                <wp:lineTo x="0" y="11767"/>
                <wp:lineTo x="7935" y="21012"/>
                <wp:lineTo x="8464" y="21012"/>
                <wp:lineTo x="12696" y="21012"/>
                <wp:lineTo x="13224" y="21012"/>
                <wp:lineTo x="20101" y="14288"/>
                <wp:lineTo x="21159" y="11767"/>
                <wp:lineTo x="21159" y="5883"/>
                <wp:lineTo x="15869" y="0"/>
                <wp:lineTo x="5819" y="0"/>
              </wp:wrapPolygon>
            </wp:wrapTight>
            <wp:docPr id="47" name="Picture 47" descr="A blue diamond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blue diamond on a black background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4541A4CE" wp14:editId="008EC8EA">
            <wp:simplePos x="0" y="0"/>
            <wp:positionH relativeFrom="column">
              <wp:posOffset>1449705</wp:posOffset>
            </wp:positionH>
            <wp:positionV relativeFrom="paragraph">
              <wp:posOffset>135255</wp:posOffset>
            </wp:positionV>
            <wp:extent cx="777875" cy="489585"/>
            <wp:effectExtent l="0" t="0" r="3175" b="5715"/>
            <wp:wrapTight wrapText="bothSides">
              <wp:wrapPolygon edited="0">
                <wp:start x="5819" y="0"/>
                <wp:lineTo x="0" y="4202"/>
                <wp:lineTo x="0" y="11767"/>
                <wp:lineTo x="7935" y="21012"/>
                <wp:lineTo x="8464" y="21012"/>
                <wp:lineTo x="12696" y="21012"/>
                <wp:lineTo x="13224" y="21012"/>
                <wp:lineTo x="20101" y="14288"/>
                <wp:lineTo x="21159" y="11767"/>
                <wp:lineTo x="21159" y="5883"/>
                <wp:lineTo x="15869" y="0"/>
                <wp:lineTo x="5819" y="0"/>
              </wp:wrapPolygon>
            </wp:wrapTight>
            <wp:docPr id="46" name="Picture 46" descr="A blue diamond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blue diamond on a black background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513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280878B" wp14:editId="0DF5291C">
                <wp:simplePos x="0" y="0"/>
                <wp:positionH relativeFrom="column">
                  <wp:posOffset>-440055</wp:posOffset>
                </wp:positionH>
                <wp:positionV relativeFrom="paragraph">
                  <wp:posOffset>394335</wp:posOffset>
                </wp:positionV>
                <wp:extent cx="1882140" cy="1729740"/>
                <wp:effectExtent l="0" t="0" r="22860" b="2286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172974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FA7912" w14:textId="5150CFAC" w:rsidR="00B42513" w:rsidRPr="00B42513" w:rsidRDefault="00B42513" w:rsidP="00B4251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42513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Life skills courses such as Food Hygiene and First Aid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80878B" id="Oval 42" o:spid="_x0000_s1032" style="position:absolute;margin-left:-34.65pt;margin-top:31.05pt;width:148.2pt;height:136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" fillcolor="#16328c [2409]" strokecolor="#0f215d [1609]" strokeweight="1pt">
                <v:stroke joinstyle="miter"/>
                <v:textbox>
                  <w:txbxContent>
                    <w:p w14:paraId="70FA7912" w14:textId="5150CFAC" w:rsidR="00B42513" w:rsidRPr="00B42513" w:rsidRDefault="00B42513" w:rsidP="00B4251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B42513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Life skills courses such as Food Hygiene and First Aid</w:t>
                      </w:r>
                    </w:p>
                  </w:txbxContent>
                </v:textbox>
              </v:oval>
            </w:pict>
          </mc:Fallback>
        </mc:AlternateContent>
      </w:r>
      <w:r w:rsidR="00B42513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21A8B18" wp14:editId="54173B91">
                <wp:simplePos x="0" y="0"/>
                <wp:positionH relativeFrom="margin">
                  <wp:align>center</wp:align>
                </wp:positionH>
                <wp:positionV relativeFrom="paragraph">
                  <wp:posOffset>360045</wp:posOffset>
                </wp:positionV>
                <wp:extent cx="1882140" cy="1729740"/>
                <wp:effectExtent l="0" t="0" r="22860" b="2286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172974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2DE5BE" w14:textId="6C9373E8" w:rsidR="00B42513" w:rsidRPr="00B42513" w:rsidRDefault="00B42513" w:rsidP="00B42513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B42513">
                              <w:rPr>
                                <w:b/>
                                <w:bCs/>
                                <w:lang w:val="en-US"/>
                              </w:rPr>
                              <w:t>Support to planning, decision making and teamwork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1A8B18" id="Oval 40" o:spid="_x0000_s1033" style="position:absolute;margin-left:0;margin-top:28.35pt;width:148.2pt;height:136.2pt;z-index:251701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" fillcolor="#0072c7 [3205]" strokecolor="#1e44bc [3209]" strokeweight="1pt">
                <v:stroke joinstyle="miter"/>
                <v:textbox>
                  <w:txbxContent>
                    <w:p w14:paraId="462DE5BE" w14:textId="6C9373E8" w:rsidR="00B42513" w:rsidRPr="00B42513" w:rsidRDefault="00B42513" w:rsidP="00B42513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 w:rsidRPr="00B42513">
                        <w:rPr>
                          <w:b/>
                          <w:bCs/>
                          <w:lang w:val="en-US"/>
                        </w:rPr>
                        <w:t>Support to planning, decision making and teamwork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4E4CF1F5" w14:textId="0B89EDFF" w:rsidR="00B42513" w:rsidRDefault="00B42513" w:rsidP="003C74F4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2FC8A72" wp14:editId="38FB2951">
                <wp:simplePos x="0" y="0"/>
                <wp:positionH relativeFrom="column">
                  <wp:posOffset>4711065</wp:posOffset>
                </wp:positionH>
                <wp:positionV relativeFrom="paragraph">
                  <wp:posOffset>95250</wp:posOffset>
                </wp:positionV>
                <wp:extent cx="1882140" cy="1729740"/>
                <wp:effectExtent l="0" t="0" r="22860" b="2286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172974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33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A75AC9" w14:textId="7A8D2DC5" w:rsidR="00B42513" w:rsidRPr="00B42513" w:rsidRDefault="00B42513" w:rsidP="00B4251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42513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Access to a range of activities in the community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FC8A72" id="Oval 41" o:spid="_x0000_s1034" style="position:absolute;margin-left:370.95pt;margin-top:7.5pt;width:148.2pt;height:136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" fillcolor="#44afff [1941]" strokecolor="#39f" strokeweight="1pt">
                <v:stroke joinstyle="miter"/>
                <v:textbox>
                  <w:txbxContent>
                    <w:p w14:paraId="1FA75AC9" w14:textId="7A8D2DC5" w:rsidR="00B42513" w:rsidRPr="00B42513" w:rsidRDefault="00B42513" w:rsidP="00B4251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B42513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Access to a range of activities in the community</w:t>
                      </w:r>
                    </w:p>
                  </w:txbxContent>
                </v:textbox>
              </v:oval>
            </w:pict>
          </mc:Fallback>
        </mc:AlternateContent>
      </w:r>
    </w:p>
    <w:p w14:paraId="6D410C05" w14:textId="0FE2FA13" w:rsidR="00B42513" w:rsidRDefault="00B42513" w:rsidP="003C74F4"/>
    <w:p w14:paraId="3997D34A" w14:textId="0B9E916D" w:rsidR="00B42513" w:rsidRDefault="00B42513" w:rsidP="003C74F4"/>
    <w:p w14:paraId="3DB85765" w14:textId="77777777" w:rsidR="00B42513" w:rsidRDefault="00B42513" w:rsidP="003C74F4"/>
    <w:p w14:paraId="126BD0ED" w14:textId="77777777" w:rsidR="00B42513" w:rsidRDefault="00B42513" w:rsidP="003C74F4"/>
    <w:p w14:paraId="14E2B2BD" w14:textId="4CC4A852" w:rsidR="0088293C" w:rsidRDefault="0088293C" w:rsidP="003C74F4"/>
    <w:p w14:paraId="2F7A2689" w14:textId="1CC7EF7D" w:rsidR="00957727" w:rsidRDefault="00957727" w:rsidP="003C74F4"/>
    <w:p w14:paraId="36618AB8" w14:textId="78FB732F" w:rsidR="00957727" w:rsidRPr="00957727" w:rsidRDefault="00957727" w:rsidP="003C74F4">
      <w:pPr>
        <w:rPr>
          <w:color w:val="0D1D51" w:themeColor="accent3"/>
        </w:rPr>
      </w:pPr>
      <w:r w:rsidRPr="00957727">
        <w:rPr>
          <w:color w:val="0D1D51" w:themeColor="accent3"/>
        </w:rPr>
        <w:t>In addition to this, we also offer support and opportunities to parents, carers and families of young adults with additional needs.</w:t>
      </w:r>
    </w:p>
    <w:p w14:paraId="5A01BC1D" w14:textId="5A59480D" w:rsidR="00957727" w:rsidRPr="00957727" w:rsidRDefault="00957727" w:rsidP="00957727">
      <w:pPr>
        <w:pStyle w:val="ListParagraph"/>
        <w:numPr>
          <w:ilvl w:val="0"/>
          <w:numId w:val="18"/>
        </w:numPr>
        <w:rPr>
          <w:color w:val="0D1D51" w:themeColor="accent3"/>
        </w:rPr>
      </w:pPr>
      <w:r w:rsidRPr="00957727">
        <w:rPr>
          <w:color w:val="0D1D51" w:themeColor="accent3"/>
        </w:rPr>
        <w:t>We provide a chance to be a part of a forum with other families to connect with.</w:t>
      </w:r>
    </w:p>
    <w:p w14:paraId="07960B3A" w14:textId="22781253" w:rsidR="00957727" w:rsidRPr="00957727" w:rsidRDefault="00957727" w:rsidP="00957727">
      <w:pPr>
        <w:pStyle w:val="ListParagraph"/>
        <w:numPr>
          <w:ilvl w:val="0"/>
          <w:numId w:val="18"/>
        </w:numPr>
        <w:rPr>
          <w:color w:val="0D1D51" w:themeColor="accent3"/>
        </w:rPr>
      </w:pPr>
      <w:r w:rsidRPr="00957727">
        <w:rPr>
          <w:color w:val="0D1D51" w:themeColor="accent3"/>
        </w:rPr>
        <w:t>We host evening events, provide professional advice and volunteering opportunities.</w:t>
      </w:r>
    </w:p>
    <w:p w14:paraId="2E7AC3EB" w14:textId="4F17303C" w:rsidR="00957727" w:rsidRDefault="00D25A96" w:rsidP="00957727">
      <w:pPr>
        <w:pStyle w:val="ListParagraph"/>
        <w:numPr>
          <w:ilvl w:val="0"/>
          <w:numId w:val="18"/>
        </w:numPr>
        <w:rPr>
          <w:color w:val="0D1D51" w:themeColor="accent3"/>
        </w:rPr>
      </w:pPr>
      <w:r>
        <w:rPr>
          <w:noProof/>
          <w:color w:val="0D1D51" w:themeColor="accent3"/>
        </w:rPr>
        <w:drawing>
          <wp:anchor distT="0" distB="0" distL="114300" distR="114300" simplePos="0" relativeHeight="251718656" behindDoc="1" locked="0" layoutInCell="1" allowOverlap="1" wp14:anchorId="5817B950" wp14:editId="7D374B0F">
            <wp:simplePos x="0" y="0"/>
            <wp:positionH relativeFrom="column">
              <wp:posOffset>3940175</wp:posOffset>
            </wp:positionH>
            <wp:positionV relativeFrom="paragraph">
              <wp:posOffset>3448050</wp:posOffset>
            </wp:positionV>
            <wp:extent cx="2543810" cy="1908175"/>
            <wp:effectExtent l="146367" t="158433" r="402908" b="364807"/>
            <wp:wrapTight wrapText="bothSides">
              <wp:wrapPolygon edited="0">
                <wp:start x="-1345" y="20669"/>
                <wp:lineTo x="-1022" y="21747"/>
                <wp:lineTo x="434" y="23257"/>
                <wp:lineTo x="22433" y="23041"/>
                <wp:lineTo x="24212" y="19591"/>
                <wp:lineTo x="24536" y="19375"/>
                <wp:lineTo x="24536" y="-32"/>
                <wp:lineTo x="24212" y="-248"/>
                <wp:lineTo x="22433" y="-3698"/>
                <wp:lineTo x="-1022" y="-4345"/>
                <wp:lineTo x="-1345" y="-1111"/>
                <wp:lineTo x="-1345" y="20669"/>
              </wp:wrapPolygon>
            </wp:wrapTight>
            <wp:docPr id="56" name="Picture 56" descr="A person sitting at a table with a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person sitting at a table with a drawing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43810" cy="1908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D1D51" w:themeColor="accent3"/>
        </w:rPr>
        <w:drawing>
          <wp:anchor distT="0" distB="0" distL="114300" distR="114300" simplePos="0" relativeHeight="251717632" behindDoc="1" locked="0" layoutInCell="1" allowOverlap="1" wp14:anchorId="68EC0FA1" wp14:editId="14E6CFA2">
            <wp:simplePos x="0" y="0"/>
            <wp:positionH relativeFrom="column">
              <wp:posOffset>2105025</wp:posOffset>
            </wp:positionH>
            <wp:positionV relativeFrom="paragraph">
              <wp:posOffset>3142615</wp:posOffset>
            </wp:positionV>
            <wp:extent cx="1885315" cy="2514600"/>
            <wp:effectExtent l="152400" t="152400" r="362585" b="361950"/>
            <wp:wrapTight wrapText="bothSides">
              <wp:wrapPolygon edited="0">
                <wp:start x="873" y="-1309"/>
                <wp:lineTo x="-1746" y="-982"/>
                <wp:lineTo x="-1528" y="22745"/>
                <wp:lineTo x="1964" y="24218"/>
                <wp:lineTo x="2183" y="24545"/>
                <wp:lineTo x="21607" y="24545"/>
                <wp:lineTo x="21826" y="24218"/>
                <wp:lineTo x="25099" y="22745"/>
                <wp:lineTo x="25536" y="19964"/>
                <wp:lineTo x="25536" y="1636"/>
                <wp:lineTo x="22917" y="-818"/>
                <wp:lineTo x="22699" y="-1309"/>
                <wp:lineTo x="873" y="-1309"/>
              </wp:wrapPolygon>
            </wp:wrapTight>
            <wp:docPr id="53" name="Picture 53" descr="A person smiling at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person smiling at camera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D1D51" w:themeColor="accent3"/>
        </w:rPr>
        <w:drawing>
          <wp:anchor distT="0" distB="0" distL="114300" distR="114300" simplePos="0" relativeHeight="251716608" behindDoc="1" locked="0" layoutInCell="1" allowOverlap="1" wp14:anchorId="0E3652A5" wp14:editId="181A9ABE">
            <wp:simplePos x="0" y="0"/>
            <wp:positionH relativeFrom="margin">
              <wp:posOffset>-15240</wp:posOffset>
            </wp:positionH>
            <wp:positionV relativeFrom="paragraph">
              <wp:posOffset>3169285</wp:posOffset>
            </wp:positionV>
            <wp:extent cx="1868170" cy="2491740"/>
            <wp:effectExtent l="152400" t="152400" r="360680" b="365760"/>
            <wp:wrapTight wrapText="bothSides">
              <wp:wrapPolygon edited="0">
                <wp:start x="881" y="-1321"/>
                <wp:lineTo x="-1762" y="-991"/>
                <wp:lineTo x="-1762" y="20147"/>
                <wp:lineTo x="-1322" y="22954"/>
                <wp:lineTo x="1982" y="24275"/>
                <wp:lineTo x="2203" y="24606"/>
                <wp:lineTo x="21585" y="24606"/>
                <wp:lineTo x="21806" y="24275"/>
                <wp:lineTo x="24889" y="22954"/>
                <wp:lineTo x="25550" y="20147"/>
                <wp:lineTo x="25550" y="1651"/>
                <wp:lineTo x="22907" y="-826"/>
                <wp:lineTo x="22687" y="-1321"/>
                <wp:lineTo x="881" y="-1321"/>
              </wp:wrapPolygon>
            </wp:wrapTight>
            <wp:docPr id="51" name="Picture 51" descr="A person drawing on a clear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person drawing on a clear board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170" cy="2491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D1D51" w:themeColor="accent3"/>
        </w:rPr>
        <w:drawing>
          <wp:anchor distT="0" distB="0" distL="114300" distR="114300" simplePos="0" relativeHeight="251714560" behindDoc="1" locked="0" layoutInCell="1" allowOverlap="1" wp14:anchorId="5CD8D77C" wp14:editId="75D5C599">
            <wp:simplePos x="0" y="0"/>
            <wp:positionH relativeFrom="margin">
              <wp:posOffset>2094230</wp:posOffset>
            </wp:positionH>
            <wp:positionV relativeFrom="paragraph">
              <wp:posOffset>374015</wp:posOffset>
            </wp:positionV>
            <wp:extent cx="1889760" cy="2519680"/>
            <wp:effectExtent l="152400" t="152400" r="358140" b="356870"/>
            <wp:wrapTight wrapText="bothSides">
              <wp:wrapPolygon edited="0">
                <wp:start x="871" y="-1306"/>
                <wp:lineTo x="-1742" y="-980"/>
                <wp:lineTo x="-1524" y="22700"/>
                <wp:lineTo x="1960" y="24169"/>
                <wp:lineTo x="2177" y="24496"/>
                <wp:lineTo x="21556" y="24496"/>
                <wp:lineTo x="21774" y="24169"/>
                <wp:lineTo x="25040" y="22700"/>
                <wp:lineTo x="25476" y="19923"/>
                <wp:lineTo x="25476" y="1633"/>
                <wp:lineTo x="22863" y="-817"/>
                <wp:lineTo x="22645" y="-1306"/>
                <wp:lineTo x="871" y="-1306"/>
              </wp:wrapPolygon>
            </wp:wrapTight>
            <wp:docPr id="49" name="Picture 49" descr="A person and person hold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person and person holding foo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727">
        <w:rPr>
          <w:noProof/>
          <w:color w:val="0D1D51" w:themeColor="accent3"/>
        </w:rPr>
        <w:drawing>
          <wp:anchor distT="0" distB="0" distL="114300" distR="114300" simplePos="0" relativeHeight="251713536" behindDoc="1" locked="0" layoutInCell="1" allowOverlap="1" wp14:anchorId="1A74EF75" wp14:editId="12EDA4AC">
            <wp:simplePos x="0" y="0"/>
            <wp:positionH relativeFrom="margin">
              <wp:posOffset>-30480</wp:posOffset>
            </wp:positionH>
            <wp:positionV relativeFrom="paragraph">
              <wp:posOffset>422275</wp:posOffset>
            </wp:positionV>
            <wp:extent cx="1873885" cy="2499360"/>
            <wp:effectExtent l="152400" t="152400" r="354965" b="358140"/>
            <wp:wrapTight wrapText="bothSides">
              <wp:wrapPolygon edited="0">
                <wp:start x="878" y="-1317"/>
                <wp:lineTo x="-1757" y="-988"/>
                <wp:lineTo x="-1757" y="20085"/>
                <wp:lineTo x="-1318" y="22884"/>
                <wp:lineTo x="1976" y="24201"/>
                <wp:lineTo x="2196" y="24530"/>
                <wp:lineTo x="21519" y="24530"/>
                <wp:lineTo x="21739" y="24201"/>
                <wp:lineTo x="24813" y="22884"/>
                <wp:lineTo x="25472" y="20085"/>
                <wp:lineTo x="25472" y="1646"/>
                <wp:lineTo x="22837" y="-823"/>
                <wp:lineTo x="22617" y="-1317"/>
                <wp:lineTo x="878" y="-1317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885" cy="2499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727">
        <w:rPr>
          <w:noProof/>
          <w:color w:val="0D1D51" w:themeColor="accent3"/>
        </w:rPr>
        <w:drawing>
          <wp:anchor distT="0" distB="0" distL="114300" distR="114300" simplePos="0" relativeHeight="251715584" behindDoc="1" locked="0" layoutInCell="1" allowOverlap="1" wp14:anchorId="29C5FA91" wp14:editId="522E6BC0">
            <wp:simplePos x="0" y="0"/>
            <wp:positionH relativeFrom="margin">
              <wp:align>right</wp:align>
            </wp:positionH>
            <wp:positionV relativeFrom="paragraph">
              <wp:posOffset>356235</wp:posOffset>
            </wp:positionV>
            <wp:extent cx="1912620" cy="2550160"/>
            <wp:effectExtent l="0" t="0" r="0" b="2540"/>
            <wp:wrapTight wrapText="bothSides">
              <wp:wrapPolygon edited="0">
                <wp:start x="0" y="0"/>
                <wp:lineTo x="0" y="21460"/>
                <wp:lineTo x="21299" y="21460"/>
                <wp:lineTo x="21299" y="0"/>
                <wp:lineTo x="0" y="0"/>
              </wp:wrapPolygon>
            </wp:wrapTight>
            <wp:docPr id="50" name="Picture 50" descr="A person on an exercise bi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person on an exercise bik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727" w:rsidRPr="00957727">
        <w:rPr>
          <w:color w:val="0D1D51" w:themeColor="accent3"/>
        </w:rPr>
        <w:t>We provide support at meetings and appointments.</w:t>
      </w:r>
    </w:p>
    <w:p w14:paraId="47A25114" w14:textId="6E05F5C4" w:rsidR="00D25A96" w:rsidRDefault="00D25A96" w:rsidP="00D25A96">
      <w:pPr>
        <w:rPr>
          <w:color w:val="0D1D51" w:themeColor="accent3"/>
        </w:rPr>
      </w:pPr>
    </w:p>
    <w:p w14:paraId="75B25670" w14:textId="55AAF8CD" w:rsidR="00D25A96" w:rsidRDefault="00D25A96" w:rsidP="00D25A96">
      <w:pPr>
        <w:rPr>
          <w:color w:val="0D1D51" w:themeColor="accent3"/>
        </w:rPr>
      </w:pPr>
    </w:p>
    <w:p w14:paraId="1B17C2E4" w14:textId="01AFEEF2" w:rsidR="00D25A96" w:rsidRDefault="00D25A96" w:rsidP="00D25A96">
      <w:pPr>
        <w:rPr>
          <w:color w:val="0D1D51" w:themeColor="accent3"/>
        </w:rPr>
      </w:pPr>
      <w:r>
        <w:rPr>
          <w:noProof/>
        </w:rPr>
        <w:lastRenderedPageBreak/>
        <w:drawing>
          <wp:anchor distT="0" distB="0" distL="114300" distR="114300" simplePos="0" relativeHeight="251725824" behindDoc="1" locked="0" layoutInCell="1" allowOverlap="1" wp14:anchorId="30D3019E" wp14:editId="1BEE0978">
            <wp:simplePos x="0" y="0"/>
            <wp:positionH relativeFrom="column">
              <wp:posOffset>2531110</wp:posOffset>
            </wp:positionH>
            <wp:positionV relativeFrom="paragraph">
              <wp:posOffset>6393180</wp:posOffset>
            </wp:positionV>
            <wp:extent cx="3942080" cy="1470660"/>
            <wp:effectExtent l="38100" t="133350" r="134620" b="262890"/>
            <wp:wrapTight wrapText="bothSides">
              <wp:wrapPolygon edited="0">
                <wp:start x="1461" y="-1959"/>
                <wp:lineTo x="-209" y="-1399"/>
                <wp:lineTo x="-209" y="7554"/>
                <wp:lineTo x="0" y="12591"/>
                <wp:lineTo x="5323" y="16508"/>
                <wp:lineTo x="6263" y="16508"/>
                <wp:lineTo x="6367" y="20984"/>
                <wp:lineTo x="19311" y="24622"/>
                <wp:lineTo x="19415" y="25181"/>
                <wp:lineTo x="20668" y="25181"/>
                <wp:lineTo x="20772" y="24622"/>
                <wp:lineTo x="22233" y="21264"/>
                <wp:lineTo x="22233" y="20984"/>
                <wp:lineTo x="21816" y="16788"/>
                <wp:lineTo x="21816" y="16508"/>
                <wp:lineTo x="21085" y="12031"/>
                <wp:lineTo x="21711" y="7834"/>
                <wp:lineTo x="21711" y="7554"/>
                <wp:lineTo x="20668" y="3358"/>
                <wp:lineTo x="20772" y="-560"/>
                <wp:lineTo x="2401" y="-1959"/>
                <wp:lineTo x="1461" y="-1959"/>
              </wp:wrapPolygon>
            </wp:wrapTight>
            <wp:docPr id="1742486592" name="Picture 1742486592" descr="A blue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486592" name="Picture 1742486592" descr="A blue text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80" cy="1470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D1D51" w:themeColor="accent3"/>
        </w:rPr>
        <w:drawing>
          <wp:anchor distT="0" distB="0" distL="114300" distR="114300" simplePos="0" relativeHeight="251724800" behindDoc="1" locked="0" layoutInCell="1" allowOverlap="1" wp14:anchorId="409D77F9" wp14:editId="0181C165">
            <wp:simplePos x="0" y="0"/>
            <wp:positionH relativeFrom="margin">
              <wp:align>left</wp:align>
            </wp:positionH>
            <wp:positionV relativeFrom="paragraph">
              <wp:posOffset>5412105</wp:posOffset>
            </wp:positionV>
            <wp:extent cx="1965536" cy="2621280"/>
            <wp:effectExtent l="152400" t="152400" r="358775" b="369570"/>
            <wp:wrapTight wrapText="bothSides">
              <wp:wrapPolygon edited="0">
                <wp:start x="837" y="-1256"/>
                <wp:lineTo x="-1675" y="-942"/>
                <wp:lineTo x="-1675" y="22291"/>
                <wp:lineTo x="2094" y="24174"/>
                <wp:lineTo x="2094" y="24488"/>
                <wp:lineTo x="21565" y="24488"/>
                <wp:lineTo x="21774" y="24174"/>
                <wp:lineTo x="25124" y="21820"/>
                <wp:lineTo x="25334" y="1570"/>
                <wp:lineTo x="22821" y="-785"/>
                <wp:lineTo x="22612" y="-1256"/>
                <wp:lineTo x="837" y="-1256"/>
              </wp:wrapPolygon>
            </wp:wrapTight>
            <wp:docPr id="63" name="Picture 63" descr="A person ironing clothes in a kitch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erson ironing clothes in a kitche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536" cy="2621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D1D51" w:themeColor="accent3"/>
        </w:rPr>
        <w:drawing>
          <wp:anchor distT="0" distB="0" distL="114300" distR="114300" simplePos="0" relativeHeight="251721728" behindDoc="1" locked="0" layoutInCell="1" allowOverlap="1" wp14:anchorId="57DB43D1" wp14:editId="28C1BA97">
            <wp:simplePos x="0" y="0"/>
            <wp:positionH relativeFrom="margin">
              <wp:align>right</wp:align>
            </wp:positionH>
            <wp:positionV relativeFrom="paragraph">
              <wp:posOffset>251460</wp:posOffset>
            </wp:positionV>
            <wp:extent cx="2080260" cy="2773680"/>
            <wp:effectExtent l="152400" t="152400" r="358140" b="369570"/>
            <wp:wrapTight wrapText="bothSides">
              <wp:wrapPolygon edited="0">
                <wp:start x="791" y="-1187"/>
                <wp:lineTo x="-1582" y="-890"/>
                <wp:lineTo x="-1582" y="22253"/>
                <wp:lineTo x="-1187" y="22846"/>
                <wp:lineTo x="1780" y="24033"/>
                <wp:lineTo x="1978" y="24330"/>
                <wp:lineTo x="21560" y="24330"/>
                <wp:lineTo x="21758" y="24033"/>
                <wp:lineTo x="24527" y="22846"/>
                <wp:lineTo x="25121" y="20473"/>
                <wp:lineTo x="25121" y="1484"/>
                <wp:lineTo x="22747" y="-742"/>
                <wp:lineTo x="22549" y="-1187"/>
                <wp:lineTo x="791" y="-1187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2773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D1D51" w:themeColor="accent3"/>
        </w:rPr>
        <w:drawing>
          <wp:anchor distT="0" distB="0" distL="114300" distR="114300" simplePos="0" relativeHeight="251722752" behindDoc="1" locked="0" layoutInCell="1" allowOverlap="1" wp14:anchorId="1BF131A9" wp14:editId="6E0AF168">
            <wp:simplePos x="0" y="0"/>
            <wp:positionH relativeFrom="margin">
              <wp:posOffset>-508635</wp:posOffset>
            </wp:positionH>
            <wp:positionV relativeFrom="paragraph">
              <wp:posOffset>3208020</wp:posOffset>
            </wp:positionV>
            <wp:extent cx="1555115" cy="2075180"/>
            <wp:effectExtent l="152400" t="152400" r="368935" b="363220"/>
            <wp:wrapTight wrapText="bothSides">
              <wp:wrapPolygon edited="0">
                <wp:start x="1058" y="-1586"/>
                <wp:lineTo x="-2117" y="-1190"/>
                <wp:lineTo x="-2117" y="22406"/>
                <wp:lineTo x="-265" y="24191"/>
                <wp:lineTo x="2646" y="25182"/>
                <wp:lineTo x="21697" y="25182"/>
                <wp:lineTo x="24608" y="24191"/>
                <wp:lineTo x="26460" y="21217"/>
                <wp:lineTo x="26460" y="1983"/>
                <wp:lineTo x="23285" y="-991"/>
                <wp:lineTo x="23020" y="-1586"/>
                <wp:lineTo x="1058" y="-1586"/>
              </wp:wrapPolygon>
            </wp:wrapTight>
            <wp:docPr id="60" name="Picture 60" descr="A person sitting on a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erson sitting on a ball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2075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D1D51" w:themeColor="accent3"/>
        </w:rPr>
        <w:drawing>
          <wp:anchor distT="0" distB="0" distL="114300" distR="114300" simplePos="0" relativeHeight="251723776" behindDoc="1" locked="0" layoutInCell="1" allowOverlap="1" wp14:anchorId="24F9D690" wp14:editId="32D6E692">
            <wp:simplePos x="0" y="0"/>
            <wp:positionH relativeFrom="margin">
              <wp:posOffset>1239520</wp:posOffset>
            </wp:positionH>
            <wp:positionV relativeFrom="paragraph">
              <wp:posOffset>3203575</wp:posOffset>
            </wp:positionV>
            <wp:extent cx="1562100" cy="2082800"/>
            <wp:effectExtent l="152400" t="152400" r="361950" b="355600"/>
            <wp:wrapTight wrapText="bothSides">
              <wp:wrapPolygon edited="0">
                <wp:start x="1054" y="-1580"/>
                <wp:lineTo x="-2107" y="-1185"/>
                <wp:lineTo x="-2107" y="22324"/>
                <wp:lineTo x="-263" y="24102"/>
                <wp:lineTo x="2634" y="25090"/>
                <wp:lineTo x="21600" y="25090"/>
                <wp:lineTo x="24498" y="24102"/>
                <wp:lineTo x="26341" y="21139"/>
                <wp:lineTo x="26341" y="1976"/>
                <wp:lineTo x="23180" y="-988"/>
                <wp:lineTo x="22917" y="-1580"/>
                <wp:lineTo x="1054" y="-1580"/>
              </wp:wrapPolygon>
            </wp:wrapTight>
            <wp:docPr id="62" name="Picture 62" descr="A person on a pink b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person on a pink bicycl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08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D1D51" w:themeColor="accent3"/>
        </w:rPr>
        <w:drawing>
          <wp:anchor distT="0" distB="0" distL="114300" distR="114300" simplePos="0" relativeHeight="251720704" behindDoc="1" locked="0" layoutInCell="1" allowOverlap="1" wp14:anchorId="7E44981F" wp14:editId="3056D282">
            <wp:simplePos x="0" y="0"/>
            <wp:positionH relativeFrom="page">
              <wp:align>right</wp:align>
            </wp:positionH>
            <wp:positionV relativeFrom="paragraph">
              <wp:posOffset>3223261</wp:posOffset>
            </wp:positionV>
            <wp:extent cx="3515360" cy="2636520"/>
            <wp:effectExtent l="152400" t="152400" r="370840" b="354330"/>
            <wp:wrapTight wrapText="bothSides">
              <wp:wrapPolygon edited="0">
                <wp:start x="468" y="-1249"/>
                <wp:lineTo x="-936" y="-936"/>
                <wp:lineTo x="-936" y="22162"/>
                <wp:lineTo x="1171" y="24035"/>
                <wp:lineTo x="1171" y="24347"/>
                <wp:lineTo x="21655" y="24347"/>
                <wp:lineTo x="21772" y="24035"/>
                <wp:lineTo x="23645" y="21694"/>
                <wp:lineTo x="23762" y="1561"/>
                <wp:lineTo x="22357" y="-780"/>
                <wp:lineTo x="22240" y="-1249"/>
                <wp:lineTo x="468" y="-1249"/>
              </wp:wrapPolygon>
            </wp:wrapTight>
            <wp:docPr id="58" name="Picture 58" descr="A person sitting in front of a table with 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person sitting in front of a table with ar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360" cy="2636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D1D51" w:themeColor="accent3"/>
        </w:rPr>
        <w:drawing>
          <wp:anchor distT="0" distB="0" distL="114300" distR="114300" simplePos="0" relativeHeight="251719680" behindDoc="1" locked="0" layoutInCell="1" allowOverlap="1" wp14:anchorId="170391E9" wp14:editId="4CCD6E60">
            <wp:simplePos x="0" y="0"/>
            <wp:positionH relativeFrom="page">
              <wp:align>left</wp:align>
            </wp:positionH>
            <wp:positionV relativeFrom="paragraph">
              <wp:posOffset>175260</wp:posOffset>
            </wp:positionV>
            <wp:extent cx="3794760" cy="2846070"/>
            <wp:effectExtent l="152400" t="152400" r="358140" b="354330"/>
            <wp:wrapTight wrapText="bothSides">
              <wp:wrapPolygon edited="0">
                <wp:start x="434" y="-1157"/>
                <wp:lineTo x="-867" y="-867"/>
                <wp:lineTo x="-759" y="22410"/>
                <wp:lineTo x="976" y="23855"/>
                <wp:lineTo x="1084" y="24145"/>
                <wp:lineTo x="21578" y="24145"/>
                <wp:lineTo x="21687" y="23855"/>
                <wp:lineTo x="23313" y="22410"/>
                <wp:lineTo x="23530" y="19952"/>
                <wp:lineTo x="23530" y="1446"/>
                <wp:lineTo x="22229" y="-723"/>
                <wp:lineTo x="22120" y="-1157"/>
                <wp:lineTo x="434" y="-1157"/>
              </wp:wrapPolygon>
            </wp:wrapTight>
            <wp:docPr id="57" name="Picture 57" descr="A person and person sitting on a yellow couch reading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person and person sitting on a yellow couch reading a book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2846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E01D4" w14:textId="7EAE5997" w:rsidR="00D25A96" w:rsidRPr="00D25A96" w:rsidRDefault="00D25A96" w:rsidP="00D25A96">
      <w:pPr>
        <w:rPr>
          <w:color w:val="0D1D51" w:themeColor="accent3"/>
        </w:rPr>
      </w:pPr>
    </w:p>
    <w:sectPr w:rsidR="00D25A96" w:rsidRPr="00D25A96" w:rsidSect="00274BF2">
      <w:headerReference w:type="default" r:id="rId29"/>
      <w:footerReference w:type="default" r:id="rId30"/>
      <w:headerReference w:type="first" r:id="rId31"/>
      <w:footerReference w:type="first" r:id="rId32"/>
      <w:pgSz w:w="11906" w:h="16838" w:code="9"/>
      <w:pgMar w:top="2160" w:right="1077" w:bottom="1440" w:left="1077" w:header="1077" w:footer="79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A90C2F" w14:textId="77777777" w:rsidR="00A03AB4" w:rsidRDefault="00A03AB4">
      <w:pPr>
        <w:spacing w:after="0" w:line="240" w:lineRule="auto"/>
      </w:pPr>
      <w:r>
        <w:separator/>
      </w:r>
    </w:p>
    <w:p w14:paraId="6A4535BF" w14:textId="77777777" w:rsidR="00A03AB4" w:rsidRDefault="00A03AB4"/>
  </w:endnote>
  <w:endnote w:type="continuationSeparator" w:id="0">
    <w:p w14:paraId="38BBA4E4" w14:textId="77777777" w:rsidR="00A03AB4" w:rsidRDefault="00A03AB4">
      <w:pPr>
        <w:spacing w:after="0" w:line="240" w:lineRule="auto"/>
      </w:pPr>
      <w:r>
        <w:continuationSeparator/>
      </w:r>
    </w:p>
    <w:p w14:paraId="11B1A1F6" w14:textId="77777777" w:rsidR="00A03AB4" w:rsidRDefault="00A03A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Questrial">
    <w:altName w:val="Questrial"/>
    <w:charset w:val="00"/>
    <w:family w:val="auto"/>
    <w:pitch w:val="variable"/>
    <w:sig w:usb0="E00002FF" w:usb1="4000201F" w:usb2="08000029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33566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02BC0B" w14:textId="77777777" w:rsidR="00756B5A" w:rsidRPr="00E258F7" w:rsidRDefault="008678F9" w:rsidP="00232314">
        <w:pPr>
          <w:pStyle w:val="Footer"/>
        </w:pPr>
        <w:r w:rsidRPr="00E258F7">
          <w:rPr>
            <w:lang w:bidi="en-GB"/>
          </w:rPr>
          <w:fldChar w:fldCharType="begin"/>
        </w:r>
        <w:r w:rsidRPr="00E258F7">
          <w:rPr>
            <w:lang w:bidi="en-GB"/>
          </w:rPr>
          <w:instrText xml:space="preserve"> PAGE   \* MERGEFORMAT </w:instrText>
        </w:r>
        <w:r w:rsidRPr="00E258F7">
          <w:rPr>
            <w:lang w:bidi="en-GB"/>
          </w:rPr>
          <w:fldChar w:fldCharType="separate"/>
        </w:r>
        <w:r w:rsidR="004B1B1F" w:rsidRPr="00E258F7">
          <w:rPr>
            <w:noProof/>
            <w:lang w:bidi="en-GB"/>
          </w:rPr>
          <w:t>2</w:t>
        </w:r>
        <w:r w:rsidRPr="00E258F7">
          <w:rPr>
            <w:noProof/>
            <w:lang w:bidi="en-GB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A6120" w14:textId="2C8A5BC0" w:rsidR="00426438" w:rsidRPr="00C50175" w:rsidRDefault="005228A9" w:rsidP="00C50175">
    <w:pPr>
      <w:pStyle w:val="Footer"/>
    </w:pPr>
    <w:r>
      <w:rPr>
        <w:iCs/>
      </w:rPr>
      <w:t>ST GEORGE’S HOUSE, 2 St George’s Road, Bolton, BL1 2D</w:t>
    </w:r>
    <w:r w:rsidR="003518ED">
      <w:rPr>
        <w:iCs/>
      </w:rPr>
      <w:t>D</w:t>
    </w:r>
  </w:p>
  <w:p w14:paraId="49FCBA3A" w14:textId="55F55C67" w:rsidR="00426438" w:rsidRPr="00C50175" w:rsidRDefault="00426438" w:rsidP="00C50175">
    <w:pPr>
      <w:pStyle w:val="Footer"/>
    </w:pPr>
    <w:r w:rsidRPr="00C50175">
      <w:rPr>
        <w:lang w:bidi="en-GB"/>
      </w:rPr>
      <w:t xml:space="preserve">T: </w:t>
    </w:r>
    <w:r w:rsidR="005228A9">
      <w:t>01204 399504</w:t>
    </w:r>
    <w:r w:rsidRPr="00C50175">
      <w:rPr>
        <w:lang w:bidi="en-GB"/>
      </w:rPr>
      <w:t xml:space="preserve">  </w:t>
    </w:r>
    <w:r w:rsidR="005228A9">
      <w:t>E: admin@sapphirepartnership.com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259015" w14:textId="77777777" w:rsidR="00A03AB4" w:rsidRDefault="00A03AB4">
      <w:pPr>
        <w:spacing w:after="0" w:line="240" w:lineRule="auto"/>
      </w:pPr>
      <w:r>
        <w:separator/>
      </w:r>
    </w:p>
    <w:p w14:paraId="1D15643A" w14:textId="77777777" w:rsidR="00A03AB4" w:rsidRDefault="00A03AB4"/>
  </w:footnote>
  <w:footnote w:type="continuationSeparator" w:id="0">
    <w:p w14:paraId="5BF41DCE" w14:textId="77777777" w:rsidR="00A03AB4" w:rsidRDefault="00A03AB4">
      <w:pPr>
        <w:spacing w:after="0" w:line="240" w:lineRule="auto"/>
      </w:pPr>
      <w:r>
        <w:continuationSeparator/>
      </w:r>
    </w:p>
    <w:p w14:paraId="3F28511C" w14:textId="77777777" w:rsidR="00A03AB4" w:rsidRDefault="00A03AB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88DB3" w14:textId="77777777" w:rsidR="00274BF2" w:rsidRDefault="00274BF2" w:rsidP="00274BF2">
    <w:pPr>
      <w:pStyle w:val="Header"/>
      <w:tabs>
        <w:tab w:val="left" w:pos="3792"/>
        <w:tab w:val="right" w:pos="4907"/>
      </w:tabs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510EA70" wp14:editId="64FE9F6E">
              <wp:simplePos x="0" y="0"/>
              <wp:positionH relativeFrom="margin">
                <wp:posOffset>3596640</wp:posOffset>
              </wp:positionH>
              <wp:positionV relativeFrom="paragraph">
                <wp:posOffset>7620</wp:posOffset>
              </wp:positionV>
              <wp:extent cx="2484120" cy="525780"/>
              <wp:effectExtent l="0" t="0" r="0" b="7620"/>
              <wp:wrapNone/>
              <wp:docPr id="1673343063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84120" cy="525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3E0C3E" w14:textId="77777777" w:rsidR="00274BF2" w:rsidRPr="005228A9" w:rsidRDefault="00274BF2" w:rsidP="00274BF2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5228A9">
                            <w:rPr>
                              <w:rFonts w:ascii="Questrial" w:hAnsi="Questrial" w:cs="Questrial"/>
                              <w:color w:val="FFFFFF"/>
                              <w:sz w:val="28"/>
                              <w:szCs w:val="28"/>
                            </w:rPr>
                            <w:t>Building a legacy for young adults with additional needs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10EA7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5" type="#_x0000_t202" style="position:absolute;margin-left:283.2pt;margin-top:.6pt;width:195.6pt;height:41.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" filled="f" stroked="f">
              <v:textbox>
                <w:txbxContent>
                  <w:p w14:paraId="643E0C3E" w14:textId="77777777" w:rsidR="00274BF2" w:rsidRPr="005228A9" w:rsidRDefault="00274BF2" w:rsidP="00274BF2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5228A9">
                      <w:rPr>
                        <w:rFonts w:ascii="Questrial" w:hAnsi="Questrial" w:cs="Questrial"/>
                        <w:color w:val="FFFFFF"/>
                        <w:sz w:val="28"/>
                        <w:szCs w:val="28"/>
                      </w:rPr>
                      <w:t>Building a legacy for young adults with additional needs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ab/>
    </w:r>
    <w:r>
      <w:tab/>
    </w:r>
    <w:r>
      <w:rPr>
        <w:rFonts w:ascii="Corbel" w:eastAsia="Corbel" w:hAnsi="Corbel" w:cs="Corbel"/>
        <w:noProof/>
        <w:sz w:val="40"/>
        <w:szCs w:val="40"/>
        <w:lang w:bidi="en-GB"/>
      </w:rPr>
      <w:drawing>
        <wp:anchor distT="0" distB="0" distL="114300" distR="114300" simplePos="0" relativeHeight="251668480" behindDoc="1" locked="0" layoutInCell="1" allowOverlap="1" wp14:anchorId="17372983" wp14:editId="3A40454E">
          <wp:simplePos x="0" y="0"/>
          <wp:positionH relativeFrom="margin">
            <wp:align>left</wp:align>
          </wp:positionH>
          <wp:positionV relativeFrom="paragraph">
            <wp:posOffset>-335280</wp:posOffset>
          </wp:positionV>
          <wp:extent cx="2430720" cy="906840"/>
          <wp:effectExtent l="0" t="0" r="0" b="7620"/>
          <wp:wrapTight wrapText="bothSides">
            <wp:wrapPolygon edited="0">
              <wp:start x="339" y="0"/>
              <wp:lineTo x="169" y="1815"/>
              <wp:lineTo x="0" y="10437"/>
              <wp:lineTo x="3894" y="14521"/>
              <wp:lineTo x="6604" y="14521"/>
              <wp:lineTo x="6604" y="20874"/>
              <wp:lineTo x="7789" y="21328"/>
              <wp:lineTo x="18964" y="21328"/>
              <wp:lineTo x="19980" y="21328"/>
              <wp:lineTo x="21165" y="19966"/>
              <wp:lineTo x="20996" y="16790"/>
              <wp:lineTo x="19303" y="14521"/>
              <wp:lineTo x="20319" y="7261"/>
              <wp:lineTo x="20657" y="3630"/>
              <wp:lineTo x="17948" y="2723"/>
              <wp:lineTo x="2371" y="0"/>
              <wp:lineTo x="339" y="0"/>
            </wp:wrapPolygon>
          </wp:wrapTight>
          <wp:docPr id="921944627" name="Picture 1" descr="A 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9342364" name="Picture 1" descr="A blue text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0720" cy="906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rbel" w:eastAsia="Corbel" w:hAnsi="Corbel" w:cs="Corbel"/>
        <w:noProof/>
        <w:sz w:val="40"/>
        <w:szCs w:val="40"/>
        <w:lang w:bidi="en-GB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4EAF9C73" wp14:editId="4211BCD2">
              <wp:simplePos x="0" y="0"/>
              <wp:positionH relativeFrom="column">
                <wp:posOffset>-1645920</wp:posOffset>
              </wp:positionH>
              <wp:positionV relativeFrom="paragraph">
                <wp:posOffset>-2194560</wp:posOffset>
              </wp:positionV>
              <wp:extent cx="8589852" cy="13011540"/>
              <wp:effectExtent l="0" t="0" r="1905" b="0"/>
              <wp:wrapNone/>
              <wp:docPr id="293407805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89852" cy="13011540"/>
                        <a:chOff x="0" y="0"/>
                        <a:chExt cx="8589852" cy="13011540"/>
                      </a:xfrm>
                    </wpg:grpSpPr>
                    <wps:wsp>
                      <wps:cNvPr id="1070843263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4526280" y="0"/>
                          <a:ext cx="4063572" cy="401003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42486630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812030" y="445770"/>
                          <a:ext cx="3226151" cy="318368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90000"/>
                            <a:lumOff val="1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2448147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040630" y="2971800"/>
                          <a:ext cx="687553" cy="6787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77427423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303770" y="2011680"/>
                          <a:ext cx="1135374" cy="1120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01284538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10264140"/>
                          <a:ext cx="2783917" cy="2747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84924617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71500" y="10835640"/>
                          <a:ext cx="1822714" cy="17987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45267899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217420" y="10629900"/>
                          <a:ext cx="460577" cy="454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72133163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1840230" y="10206990"/>
                          <a:ext cx="237088" cy="23399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35404900" name="Rectangle 53540490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754380" y="1508760"/>
                          <a:ext cx="5614737" cy="2743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90000"/>
                            <a:lumOff val="1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group w14:anchorId="77F58146" id="Group 3" o:spid="_x0000_s1026" style="position:absolute;margin-left:-129.6pt;margin-top:-172.8pt;width:676.35pt;height:1024.55pt;z-index:-251649024;mso-width-relative:margin" coordsize="85898,130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">
              <v:shape id="Freeform: Shape 10" o:spid="_x0000_s1027" alt="&quot;&quot;" style="position:absolute;left:45262;width:40636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09252,3988289;2190261,3998515;2191398,3999003;2367158,3884480;2305756,3899100;2213652,3910796;2209267,3899100;2273593,3893252;2367158,3884480;2526877,3869176;2523126,3870235;2525049,3869860;1381069,3847199;1446125,3864012;1473903,3865474;1551386,3903487;1586473,3910796;1588668,3911528;1596708,3903487;1627408,3912259;1658110,3919568;1718603,3933636;1719512,3932726;1789686,3944422;1823310,3950270;1856935,3953194;1925647,3956118;2019212,3954655;2023273,3954655;2032370,3949538;2052837,3942959;2073670,3942594;2087924,3944421;2091761,3954655;2124472,3954655;2114239,3969275;2108392,3976586;2089385,3985358;2054299,3985358;2008979,3982434;1911027,3979510;1837929,3973662;1773603,3964890;1709277,3954655;1611327,3940035;1535305,3915183;1536185,3914544;1491447,3900563;1451973,3883019;1406653,3868399;1359871,3852317;1381069,3847199;2241651,3815855;2219314,3819264;2064837,3827065;2115701,3833310;2128859,3830386;2219500,3820153;2234416,3817252;2380443,3794672;2304574,3806252;2330609,3806994;2368072,3800051;2657388,3791291;2419436,3854660;2539852,3827829;1131806,3761674;1299930,3833310;1359871,3852317;1405191,3868398;1450512,3883017;1489984,3900561;1481212,3907872;1457821,3903485;1374490,3872784;1333556,3856702;1292621,3839158;1238528,3820153;1191745,3799685;1155197,3780679;1131806,3761674;1200519,3725125;1280925,3766061;1270692,3771908;1177127,3726586;1200519,3725125;903741,3625710;1003154,3681266;1023621,3704657;976839,3679803;941752,3657874;903741,3625710;1078066,3588196;1078080,3588612;1083017,3594589;1083561,3592084;3213091,3492227;3207781,3492670;3120064,3555535;3033808,3602319;2972406,3638868;2938782,3653487;2903695,3668107;2861297,3690038;2829134,3709043;2782352,3728049;2734108,3745593;2720950,3758750;2700482,3766061;2649315,3774832;2583526,3795300;2523587,3814305;2457798,3833312;2375929,3853779;2260435,3872784;2257511,3877171;2201981,3891054;2203419,3891791;2265087,3876373;2266283,3872784;2381778,3853779;2463647,3833312;2529435,3814305;2589375,3795300;2655163,3774832;2706332,3766061;2671693,3786844;2672706,3786528;2709256,3764598;2729723,3757289;2731086,3756911;2739956,3747054;2788201,3729510;2834984,3710505;2867147,3691499;2909543,3669570;2944630,3654950;2968690,3644490;2981179,3635944;3042581,3599395;3128836,3552611;706128,3472010;711678,3476771;713573,3477737;3222903,3433845;3222401,3434190;3222401,3434608;3224725,3434939;3225325,3434190;3254487,3412022;3245855,3417985;3244330,3419571;3250248,3415782;586757,3338383;641972,3403394;598192,3350857;3357998,3338340;3357868,3338386;3356901,3345010;3333510,3371326;3305732,3402027;3307406,3401641;3333510,3372787;3356901,3346472;3357998,3338340;729651,3305418;732546,3308944;732692,3308460;513400,3271910;551411,3296764;553277,3298962;570598,3302795;609888,3339161;663981,3383020;687372,3415184;700529,3431266;756083,3478050;740002,3491207;688265,3433719;685911,3434190;734871,3488591;740002,3491207;756084,3478050;894969,3587697;867193,3596469;877426,3603780;836491,3605241;810176,3587697;785324,3568692;723921,3517522;666905,3466354;614274,3415184;589422,3390331;566030,3364015;574802,3352319;604041,3378635;636204,3403488;675676,3445886;679031,3448764;636204,3403488;605502,3378635;576263,3352319;544100,3312845;513400,3271910;3734085,3039456;3733344,3039773;3717377,3078096;3718736,2856299;3679994,2912263;3660987,2947350;3641983,2979514;3596661,3039456;3557189,3099396;3522102,3147642;3519177,3149430;3516783,3152977;3520640,3150566;3555727,3102322;3595200,3042380;3640520,2982439;3659526,2950276;3678531,2915188;3718004,2858170;3870048,2836241;3851041,2893258;3817417,2954661;3783792,3017527;3753091,3056999;3773559,3016064;3791102,2975129;3804259,2953200;3821802,2923960;3837885,2894720;3870048,2836241;3775419,2710921;3739933,2773375;3739281,2774876;3775020,2711972;3794881,2569467;3752230,2685999;3662511,2869393;3649376,2890162;3649292,2890334;3618590,2942965;3587890,2999983;3552803,3043842;3523564,3093550;3351053,3287992;3294036,3336238;3288566,3340398;3286207,3342786;3262364,3362223;3242868,3384483;3171232,3438577;3160007,3445668;3129519,3470523;3125117,3473382;3118601,3479512;3061586,3517524;3004569,3552611;2998043,3555919;2959438,3580995;2947471,3587031;2935858,3595008;2896384,3616939;2859503,3631403;2777304,3672865;2584453,3744793;2450067,3779348;2558674,3758750;2579141,3754363;2644928,3730971;2685863,3717814;2751652,3684188;2826211,3657872;2873980,3639139;2894923,3627172;2913926,3621325;2940243,3606704;2947158,3601898;2965097,3584775;3004569,3561383;3049476,3539370;3065971,3529218;3122988,3491207;3147841,3467815;3175618,3450271;3247253,3396179;3298423,3347933;3355438,3299688;3527949,3105244;3551690,3064884;3552803,3061385;3590814,3002905;3602509,2985362;3618060,2963792;3622977,2954661;3653677,2902030;3713618,2777761;3772096,2644721;3789274,2590627;3954839,2440044;3950454,2442968;3950454,2442968;3968649,2353398;3968124,2355984;3972383,2361097;3985541,2375717;3994313,2369869;3994534,2368747;3988465,2372793;3973846,2359634;3955618,2187322;3954597,2187378;3952747,2187481;3953378,2194431;3951917,2230982;3946069,2252910;3910982,2308466;3902211,2356712;3893439,2372793;3878819,2442968;3862737,2498523;3845194,2552617;3834961,2595014;3823265,2638873;3832592,2624365;3840809,2593551;3848118,2549692;3865661,2495599;3881743,2440044;3896363,2369869;3905135,2353786;3913906,2305542;3948993,2249986;3925602,2362558;3908058,2456125;3868585,2576007;3860777,2588154;3857439,2606344;3846656,2637412;3805722,2726592;3786715,2773375;3775020,2798230;3760400,2824545;3720928,2894720;3678531,2963433;3624439,3055538;3564498,3146181;3525026,3197350;3482629,3247057;3468009,3267525;3451929,3287992;3427075,3308460;3386427,3353466;3387601,3358167;3345205,3402027;3299884,3434190;3263336,3463430;3228712,3488733;3234097,3488284;3272107,3460506;3308657,3431266;3353977,3399103;3396374,3355243;3394912,3349395;3435846,3304075;3460700,3283607;3476781,3263139;3491401,3242672;3533798,3192964;3573270,3141794;3633211,3051152;3687303,2959048;3729700,2890334;3769172,2820159;3783792,2793843;3795487,2768990;3814493,2722207;3855428,2633025;3871509,2573085;3910982,2453202;3928526,2359636;3951917,2247063;3957191,2227289;3953378,2226595;3954839,2190046;3987002,2156420;3969979,2227355;3969981,2227355;3987004,2156421;4000161,2141800;3991389,2160806;3989380,2200644;3988465,2238291;3973846,2283277;3973846,2288415;3991389,2238291;3994313,2160805;4001129,2146038;3937296,2078934;3927717,2101578;3924139,2134491;3919527,2119116;3917840,2121286;3922678,2137415;3919754,2160806;3925602,2179811;3930134,2179560;3927063,2169577;3929987,2146185;3937296,2078934;4060102,2039461;4063026,2040923;4061563,2102326;4063026,2144724;4058639,2222208;4054254,2266068;4041096,2330395;4036710,2384489;4014780,2483903;3994313,2570159;3957765,2586242;3960689,2577470;3966537,2516067;3988465,2451740;4006009,2441507;4006009,2441505;4025015,2330395;4035248,2277763;4044019,2223671;4051330,2172501;4054254,2124256;4055715,2083321;4058639,2061390;4060102,2039461;205903,1361591;206631,1361954;206700,1361750;294107,1152040;261944,1211981;235629,1233911;235566,1235311;233021,1291279;233095,1291146;235629,1235372;261944,1213442;294107,1153501;295203,1154232;295751,1153136;311649,1024847;291181,1039467;260481,1103794;267505,1109413;267733,1108426;261944,1103794;292644,1039467;310768,1026522;424220,941515;422374,942993;414535,973131;409601,988298;275101,1233911;256095,1293852;238551,1355255;200540,1483909;175688,1571628;163992,1637418;158144,1671042;153758,1704669;140601,1795311;136214,1850867;143525,1909346;146951,1877482;146449,1866948;152297,1805545;165453,1714902;175889,1702379;191043,1600966;190307,1583324;204750,1541917;213344,1507153;210775,1513149;202003,1510225;180073,1573091;181536,1608178;171301,1675429;169840,1687125;155220,1704669;159606,1671042;165453,1637418;177149,1571628;202003,1483909;240014,1355255;257557,1293852;276562,1233911;411062,988298;424220,941515;450537,795317;450535,795317;457844,801165;457844,801164;713969,587171;713689,587395;712835,588361;700896,600873;697876,605264;695904,607493;687372,619880;598193,725142;573339,754382;548487,785083;438589,906552;549948,783621;574801,752919;599655,723679;688833,618417;697876,605264;712835,588361;751081,486358;738463,490754;729079,494238;726845,497072;710763,511691;669828,538007;642052,568709;615737,599410;598193,615493;597598,614747;581015,634682;552872,669587;507552,719294;514861,728065;515001,727942;509013,720755;554333,671048;599655,615493;617198,599412;643513,568709;671290,538009;712224,511693;728307,497073;745850,490495;751388,488776;2868608,222221;2943167,255846;2975330,282161;2903695,247074;2868608,222221;2625924,115496;2684402,128653;2766271,169588;2625924,115496;1745828,105811;1715127,109648;1649338,118420;1585012,133039;1557236,141811;1525073,150583;1454693,164409;1441740,169590;1352562,200290;1264845,235378;1203443,263156;1162508,279237;1061632,326021;1013388,356723;966606,387424;892046,442979;821872,498534;754711,557124;760470,564324;774724,554547;786857,545504;830643,507306;900817,451751;975376,396196;1022159,365493;1070404,334793;1171278,288009;1210752,267542;1272154,239763;1359871,204676;1449049,173975;1486511,166617;1504607,160433;1750915,107295;2268659,74378;2299907,77484;2342304,92104;2310141,87719;2242891,74560;2268659,74378;2438793,62864;2498733,67250;2571830,96489;2481189,80408;2438793,62864;1949770,62499;1780914,71636;1663957,87717;1608403,102337;1560158,119881;1492908,128653;1238528,226606;1146426,267542;1118648,277775;1093795,290933;1047013,315786;973915,353798;918361,397657;757546,523387;723938,552612;691060,582632;691757,583329;438840,880110;387670,950285;364279,992684;340888,1032156;297029,1114027;249321,1189208;248786,1191513;232703,1235372;221008,1255840;218084,1258764;205110,1301893;202003,1327478;199079,1364027;178612,1423969;159606,1483909;139138,1571628;127443,1652037;120134,1732446;130366,1676890;131315,1672306;133290,1650575;144986,1570167;148648,1571388;148966,1570030;144988,1568704;165455,1480985;184460,1421043;204833,1361377;203466,1361103;206390,1324554;222470,1255840;234166,1235372;234559,1234304;250248,1191513;298492,1115490;342351,1033619;365742,994146;389133,951748;440302,881573;693220,584792;760470,523389;921285,397659;976839,353799;1049937,315788;1096719,290933;1121573,277776;1149349,267542;1241453,226606;1495833,128654;1563083,119882;1611327,102339;1666881,87719;1783838,71636;1952694,63047;2088415,67601;2155174,0;2223885,4385;2294059,11696;2340842,23392;2371543,38011;2409554,30701;2466570,43859;2501657,54092;2500195,55555;2498733,65788;2438793,61403;2418326,55555;2397859,51169;2358385,42397;2318913,33625;2277978,27777;2232659,27777;2196109,27777;2139093,27777;2136415,26922;2111316,39473;2120087,54092;2207805,71636;2168770,72318;2169428,72368;2210728,71636;2245815,76023;2313065,89180;2345228,93567;2399321,105263;2454876,116958;2508967,130115;2563060,146198;2589375,153507;2615691,162279;2616030,162589;2634901,165843;2680632,182837;2687020,192516;2688788,192981;2729723,209062;2764810,223682;2799897,239765;2826212,254385;2843756,263156;2862760,273389;2927086,309940;3008956,362571;3051353,391811;3052581,392687;3074247,405850;3899287,1957590;3898670,1969825;3915367,1972210;3931448,1983906;3938759,2023379;3966535,2070162;3978232,2071226;3978232,2059929;3990117,2026915;3989926,2020456;4001622,1980982;4017704,1980982;4042557,1964901;4045481,2029228;4038172,2059929;4029400,2089169;4025013,2137415;4023552,2162268;4020628,2187122;4014395,2191279;4014780,2192969;4020752,2188987;4023552,2165192;4025013,2140339;4029400,2092093;4038172,2062853;4045481,2032152;4057176,2040924;4055715,2062853;4052791,2084784;4051328,2125719;4048405,2173964;4041096,2225134;4032324,2279226;4022089,2331857;4003085,2442968;3985541,2453202;3963611,2517530;3957763,2578933;3954839,2587705;3929987,2654956;3922676,2660804;3891976,2732440;3924139,2660804;3931448,2654956;3884666,2787995;3859813,2801154;3854659,2811464;3855428,2812848;3861276,2801152;3886128,2787995;3868585,2837702;3836422,2896182;3820341,2925421;3802798,2954661;3789639,2976590;3770635,3018988;3750167,3059923;3718004,3103783;3685841,3144718;3687181,3141959;3650753,3191502;3571807,3277759;3556265,3301673;3571807,3279220;3650753,3192963;3590814,3283606;3559929,3315953;3535136,3334179;3533797,3336238;3518296,3348163;3517716,3352319;3449003,3422494;3375905,3489746;3372526,3492198;3348129,3523370;3289651,3567230;3234996,3608222;3234800,3608460;3289651,3568692;3348129,3524833;3299884,3573078;3260594,3598663;3233415,3610142;3232634,3611091;3203395,3630096;3192378,3635202;3164655,3657691;3137608,3676879;3096673,3703195;3083516,3704657;3068892,3711158;3066619,3712884;3084977,3706119;3098136,3704657;3045505,3744130;3011880,3761675;2978255,3777756;2954505,3781319;2950477,3783604;2839369,3831849;2833704,3833137;2799897,3855241;2818902,3861088;2748728,3891791;2754576,3871323;2731184,3880095;2709256,3887404;2663934,3902024;2657879,3894756;2636156,3899100;2609841,3904948;2555750,3918106;2553966,3918935;2605456,3906409;2631771,3900561;2653700,3896176;2662472,3903485;2707793,3888865;2729722,3881556;2753113,3872784;2747265,3893252;2685863,3922492;2682853,3921649;2640543,3938573;2605456,3948807;2552826,3961964;2531080,3960138;2485596,3968988;2484113,3972199;2362772,3995591;2334994,3988280;2311603,3988280;2270668,4001439;2234120,4004363;2197570,4005824;2193599,4004123;2160291,4010028;2120087,4002900;2121550,4001439;2128859,3991204;2095235,3986819;2111316,3978047;2159561,3976584;2206343,3975123;2273592,3976584;2320374,3972199;2408092,3953192;2466570,3940035;2510428,3938573;2513480,3937156;2470956,3938574;2412478,3951731;2324761,3970738;2277978,3975123;2210728,3973662;2163946,3975123;2115701,3976586;2117163,3970738;2127396,3956118;2577678,3881556;2883228,3766061;2963634,3723662;3008956,3700271;3055738,3675418;3143455,3622787;3213629,3568692;3345205,3466354;3381753,3437114;3416840,3406413;3469471,3358167;3491401,3321619;3522901,3292743;3523154,3290929;3492863,3318695;3470933,3355243;3418303,3403489;3383216,3434190;3346668,3463430;3215092,3565769;3144918,3619863;3057201,3672494;3010418,3697347;2965097,3720738;2884690,3763137;2579141,3878632;2128859,3953194;2095235,3953194;2090848,3941498;2055761,3940035;2023598,3953194;1930033,3954655;1861322,3951731;1827696,3948807;1794072,3942959;1814328,3921354;1810153,3922492;1734687,3908516;1731207,3909335;1586475,3883019;1529458,3871323;1479751,3862551;1419812,3834773;1345251,3806996;1267769,3776294;1280925,3766061;1335018,3776294;1358410,3796761;1438816,3820153;1598170,3861088;1637642,3868399;1680040,3875708;1726822,3885943;1778377,3897091;1782375,3896176;1830620,3903487;1832081,3900563;1902255,3903487;1913951,3904948;2022136,3904948;2101081,3907872;2194646,3900563;2206342,3900563;2210728,3912259;2302831,3900563;2364233,3885943;2399320,3880095;2421250,3877171;2469494,3865475;2508967,3856703;2548439,3846469;2620843,3833938;2630310,3830388;2554289,3843545;2514815,3853779;2475343,3862551;2427098,3874247;2405169,3877171;2370082,3883019;2275054,3891791;2210728,3897639;2199033,3897639;2105468,3904948;2026522,3902024;1918338,3902024;1906642,3900563;1861322,3881556;1836468,3897639;1836405,3897765;1856935,3884480;1902257,3903485;1832083,3900561;1832636,3900204;1786762,3893252;1732670,3881556;1685888,3871323;1643490,3864012;1604018,3856703;1444664,3815768;1364258,3792376;1340866,3771908;1286773,3761674;1206366,3720738;1182975,3722201;1099643,3679803;1085023,3653487;1087947,3652026;1139117,3679803;1190284,3707581;1204904,3698809;1144964,3659335;1095258,3637406;1026545,3597932;968067,3559921;875965,3520448;840878,3491208;848187,3488284;883274,3498517;810176,3422494;769241,3388870;731231,3355243;682987,3315771;612813,3238285;607998,3223237;593807,3209045;545563,3156414;539715,3130098;520709,3103783;518445,3100233;495855,3084776;451996,3021912;427144,2963433;424220,2963433;390596,2899106;358433,2834779;324807,2760218;294107,2684195;324807,2735364;355509,2799691;365742,2834779;369972,2840981;364766,2813913;351190,2789274;329091,2739580;302877,2695890;270714,2608171;243159,2518249;234111,2492037;194702,2334729;177273,2220532;177149,2223671;178612,2247063;185921,2301157;194692,2356712;180073,2308466;169840,2247063;158144,2247063;150834,2191507;140601,2156420;131829,2122795;106975,2096479;99666,2096479;92356,2059929;89432,2013146;95280,1947357;98203,1923966;103183,1907922;100762,1871334;104051,1817240;109899,1806277;109899,1799697;98203,1821627;87971,1807007;68964,1780692;65492,1759859;64579,1761685;58731,1820164;54345,1878644;49960,1923966;49960,2017531;51421,2065777;54345,2114022;41188,2159344;38264,2159344;29492,2071625;29492,1980982;36801,1910807;49954,1923958;38264,1909346;35340,1856715;38264,1776305;39725,1754376;44112,1717826;61655,1652037;70396,1608333;67503,1597943;57269,1656423;39725,1722212;35340,1758761;33877,1780692;30954,1861100;33877,1913731;26568,1983906;26568,2074549;35340,2162268;38264,2162268;57269,2245601;67503,2314314;89432,2384489;123971,2535393;126985,2564313;133292,2564313;165455,2641797;177151,2681271;155220,2647645;131829,2595014;130368,2609634;117649,2570205;108438,2571622;98203,2537997;63117,2457588;41188,2385951;39725,2326009;29492,2255834;22182,2185659;6101,2134491;16334,1862563;26568,1792388;17797,1754376;35340,1649113;39725,1624259;51421,1539464;82123,1478061;74812,1561395;82120,1547111;86508,1512966;87971,1475137;101127,1426891;121595,1353792;146449,1279232;148310,1277137;159607,1217829;175688,1175430;194694,1140343;232705,1067244;263405,1001456;307264,916661;339427,880110;365742,828942;387672,796778;411063,785083;416911,776311;440302,729527;485622,676896;486856,698894;483550,708140;530942,659352;554333,628651;585035,599412;587681,602351;586498,600873;624509,562862;662519,527774;703454,483915;760470,441516;821872,396196;858584,370583;883274,347950;927132,321634;973915,296781;980108,293596;996028,277959;1022160,258770;1050851,244150;1071148,239478;1074789,236839;1472441,76021;1487195,72814;1527995,58478;1556138,52812;1570813,52688;1576240,51169;1909566,7309;2004227,6944;2105468,8770;2107353,10184;2156637,4385;2201957,11694;2247278,20466;2270660,25781;2245815,19005;2200494,10233;2155174,2924;21551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48120;top:4457;width:32261;height:318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132a75 [2902]" stroked="f">
                <v:stroke joinstyle="miter"/>
                <v:path arrowok="t" o:connecttype="custom" o:connectlocs="1753969,3166417;1738892,3174535;1739795,3174923;1879334,3084000;1830586,3095607;1757463,3104893;1753981,3095607;1805051,3090964;1879334,3084000;2006137,3071849;2003162,3072690;2004687,3072393;1096458,3054401;1148108,3067750;1170161,3068910;1231677,3099090;1259533,3104893;1261275,3105474;1267658,3099090;1292032,3106054;1316406,3111857;1364432,3123026;1365155,3122304;1420867,3131589;1447562,3136232;1474258,3138554;1528809,3140875;1603092,3139714;1606317,3139714;1613539,3135651;1629789,3130428;1646328,3130138;1657645,3131588;1660691,3139714;1686661,3139714;1678537,3151321;1673894,3157125;1658805,3164089;1630949,3164089;1594968,3161768;1517203,3159446;1459169,3154804;1408099,3147839;1357029,3139714;1279265,3128107;1218910,3108375;1219608,3107868;1184089,3096768;1152751,3082840;1116770,3071233;1079629,3058464;1096458,3054401;1779691,3029517;1761958,3032223;1639315,3038416;1679697,3043374;1690144,3041053;1762106,3032929;1773947,3030626;1889881,3012699;1829648,3021892;1850317,3022482;1880059,3016969;2109754,3010014;1920837,3060325;2016439,3039023;898563,2986500;1032040,3043374;1079629,3058464;1115609,3071231;1151591,3082839;1182928,3096767;1175964,3102571;1157393,3099088;1091235,3074714;1058737,3061946;1026238,3048017;983292,3032929;946150,3016679;917134,3001589;898563,2986500;953116,2957483;1016952,2989983;1008828,2994626;934545,2958643;953116,2957483;717498,2878555;796424,2922662;812673,2941233;775532,2921501;747676,2904091;717498,2878555;855898,2848772;855909,2849102;859829,2853846;860261,2851858;2550937,2772579;2546722,2772930;2477081,2822841;2408601,2859984;2359853,2889001;2333158,2900608;2305301,2912215;2271641,2929626;2246106,2944715;2208965,2959805;2170663,2973733;2160216,2984179;2143967,2989983;2103344,2996947;2051113,3013197;2003526,3028286;1951295,3043376;1886297,3059626;1794604,3074714;1792283,3078197;1748196,3089219;1749339,3089804;1798298,3077563;1799247,3074714;1890941,3059626;1955939,3043376;2008169,3028286;2055757,3013197;2107987,2996947;2148611,2989983;2121111,3006484;2121915,3006233;2150932,2988822;2167182,2983019;2168264,2982719;2175306,2974893;2213609,2960965;2250750,2945876;2276285,2930786;2309944,2913376;2337800,2901769;2356902,2893465;2366818,2886680;2415566,2857662;2484045,2820520;560609,2756528;565015,2760308;566519,2761074;2558726,2726228;2558329,2726502;2558329,2726833;2560173,2727097;2560650,2726502;2583801,2708902;2576949,2713636;2575738,2714895;2580437,2711887;465838,2650437;509672,2702048;474916,2660341;2665982,2650403;2665878,2650440;2665111,2655699;2646540,2676592;2624486,2700966;2625816,2700659;2646540,2677752;2665111,2656859;2665982,2650403;579285,2624267;581583,2627064;581699,2626681;407599,2597663;437776,2617395;439258,2619140;453009,2622183;484202,2651055;527147,2685876;545718,2711412;556164,2724180;600269,2761323;587503,2771769;546427,2726128;544558,2726502;544558,2726502;583429,2769692;587503,2771769;600271,2761323;710534,2848376;688482,2855340;696606,2861144;664107,2862304;643215,2848376;623484,2833287;574736,2792662;529469,2752037;487685,2711412;467954,2691681;449383,2670788;456347,2661502;479560,2682395;505095,2702126;536433,2735788;539097,2738072;505095,2702126;480720,2682395;457507,2661502;431972,2630163;407599,2597663;2964565,2413111;2963976,2413363;2951298,2443789;2952379,2267698;2921620,2312129;2906531,2339986;2891443,2365521;2855461,2413111;2824124,2460699;2796267,2499003;2793944,2500423;2792043,2503239;2795106,2501325;2822962,2463022;2854301,2415432;2890282,2367844;2905371,2342308;2920459,2314451;2951798,2269183;3045087,2263669;3035367,2285433;3014474,2327218;3035367,2285433;3045087,2263669;3072508,2251773;3057419,2297040;3030724,2345790;3004028,2395701;2979654,2427039;2995904,2394539;3009832,2362040;3020277,2344630;3034205,2321415;3046973,2298201;3072508,2251773;2997380,2152277;2969207,2201862;2968690,2203054;2997064,2153112;3012832,2039973;2978971,2132491;2907741,2278093;2897311,2294582;2897246,2294719;2872871,2336504;2848497,2381772;2820641,2416593;2797428,2456058;2660468,2610431;2615201,2648735;2610858,2652036;2608984,2653934;2590056,2669365;2574578,2687038;2517704,2729985;2508793,2735613;2484588,2755347;2481092,2757617;2475920,2762484;2430654,2792663;2385387,2820520;2380207,2823146;2349557,2843054;2340055,2847847;2330836,2854180;2299497,2871591;2270218,2883074;2204956,2915993;2051849,2973098;1945157,3000532;2031382,2984179;2047632,2980696;2099861,2962125;2132360,2951679;2184591,2924982;2243785,2904090;2281710,2889217;2298337,2879715;2313424,2875074;2334318,2863465;2339807,2859650;2354050,2846055;2385387,2827484;2421040,2810007;2434136,2801947;2479403,2771769;2499133,2753198;2521187,2739269;2578059,2696323;2618684,2658019;2663949,2619717;2800909,2465342;2819758,2433299;2820641,2430521;2850819,2384092;2860104,2370164;2872450,2353039;2876353,2345790;2900727,2304004;2948315,2205343;2994742,2099720;3008380,2056773;3139826,1937221;3136345,1939542;3136345,1939542;3150789,1868430;3150373,1870483;3153754,1874542;3164201,1886149;3171165,1881507;3171340,1880616;3166522,1883828;3154915,1873381;3140444,1736577;3139634,1736622;3138165,1736704;3138666,1742222;3137506,1771240;3132863,1788650;3105007,1832757;3098043,1871061;3091079,1883828;3079472,1939542;3066704,1983649;3052776,2026596;3044652,2060256;3035367,2095077;3042772,2083558;3049295,2059094;3055097,2024273;3069025,1981327;3081794,1937221;3093400,1881507;3100364,1868738;3107328,1830435;3135185,1786329;3116614,1875702;3102686,1949988;3071347,2045166;3065147,2054810;3062496,2069251;3053937,2093917;3021438,2164719;3006349,2201862;2997064,2221595;2985457,2242487;2954119,2298201;2920459,2352754;2877515,2425879;2829926,2497843;2798589,2538467;2764929,2577931;2753322,2594181;2740555,2610431;2720823,2626681;2688552,2662413;2689484,2666145;2655825,2700966;2619844,2726502;2590827,2749716;2563339,2769804;2567614,2769449;2597791,2747395;2626809,2724180;2662789,2698645;2696449,2663824;2695288,2659181;2727787,2623199;2747519,2606950;2760286,2590700;2771893,2574450;2805553,2534986;2836890,2494360;2884479,2422396;2927423,2349272;2961083,2294719;2992421,2239005;3004028,2218112;3013313,2198380;3028402,2161238;3060901,2090434;3073668,2042846;3105007,1947668;3118935,1873382;3137506,1784007;3141693,1768308;3138666,1767757;3139826,1738740;3165361,1712043;3151845,1768360;3151846,1768360;3165362,1712045;3175808,1700436;3168844,1715526;3168844,1715526;3167247,1747155;3166522,1777043;3154915,1812759;3154915,1816838;3168844,1777043;3171165,1715525;3176576,1703801;3125898,1650525;3118292,1668504;3115452,1694633;3111791,1682427;3110452,1684150;3114292,1696955;3111971,1715526;3116614,1730615;3120212,1730415;3117774,1722489;3120095,1703918;3125898,1650525;3223396,1619187;3225717,1620347;3224556,1669097;3225717,1702758;3222235,1764275;3218753,1799096;3208306,1850167;3204825,1893114;3187414,1972042;3171165,2040523;3142149,2053291;3144470,2046327;3149113,1997577;3166522,1946506;3180450,1938382;3180450,1938381;3195540,1850167;3203664,1808381;3210628,1765436;3216432,1724810;3218753,1686508;3219913,1654008;3222235,1636597;3223396,1619187;163471,1081006;164048,1081295;164103,1081133;233497,914638;207962,962226;187070,979637;187020,980749;185000,1025183;185057,1025077;187070,980797;207962,963386;233497,915798;234367,916378;234802,915508;247424,813656;231175,825263;206801,876334;212377,880795;212559,880011;207962,876334;232336,825263;246725,814985;336797,747496;335331,748669;329108,772596;325190,784638;218408,979637;203319,1027226;189390,1075975;159213,1178118;139482,1247760;130197,1299993;125554,1326688;122071,1353385;111626,1425349;108143,1469456;113947,1515884;116667,1490586;116269,1482223;120911,1433473;131357,1361510;139642,1351567;151672,1271052;151089,1257046;162555,1224173;169378,1196572;167338,1201332;160374,1199010;142963,1248922;144125,1276779;135999,1330171;134839,1339457;123233,1353385;126714,1326688;131357,1299993;140642,1247760;160374,1178118;190552,1075975;204480,1027226;219568,979637;326350,784638;336797,747496;357690,631425;357689,631425;363492,636068;363492,636067;566835,466172;566612,466350;565935,467114;556454,477050;554057,480538;552492,482306;545718,492140;474918,575711;455186,598925;435455,623299;348241,719696;436615,622139;456346,597764;476078,574550;546878,490979;554057,480538;565935,467114;596298,386134;586280,389624;578830,392390;577057,394639;564289,406246;531790,427139;509738,451515;488846,475889;474918,488657;474444,488065;461280,503892;438936,531604;402956,571068;408759,578031;408870,577934;404116,572228;440096,532764;476078,488657;490006,475890;510898,451515;532950,427140;565449,406248;578217,394641;592145,389418;596542,388053;2277445,176428;2336639,203123;2362174,224016;2305301,196159;2277445,176428;2084773,91695;2131200,102141;2196198,134641;2084773,91695;1386048,84006;1361673,87052;1309442,94017;1258373,105624;1236320,112588;1210786,119552;1154910,130529;1144627,134642;1073826,159016;1004185,186873;955437,208927;922938,221695;842851,258837;804549,283213;767408,307587;708213,351694;652500,395801;599180,442317;603752,448033;615069,440271;624700,433091;659464,402765;715177,358658;774371,314551;811512,290176;849815,265801;929901,228659;961240,212409;1009988,190355;1079629,162498;1150429,138124;1180171,132282;1194537,127372;1390086,85184;1801132,59050;1825942,61517;1859602,73124;1834067,69642;1780676,59195;1801132,59050;1936207,49910;1983794,53391;2041828,76605;1969866,63838;1936207,49910;1547961,49620;1413903,56874;1321049,69641;1276943,81248;1238641,95177;1185250,102141;983292,179909;910170,212409;888117,220533;868386,230980;831244,250712;773211,280890;729105,315711;601431,415532;574749,438734;548646,462569;549200,463122;348404,698745;307779,754459;289209,788120;270638,819458;235817,884458;197941,944145;197516,945976;184748,980797;175462,997047;173141,999369;162841,1033610;160374,1053923;158053,1082940;141803,1130529;126714,1178118;110465,1247760;101179,1311600;95376,1375438;103501,1331331;104254,1327691;105822,1310438;115107,1246600;118015,1247570;118267,1246492;115108,1245439;131358,1175796;146446,1128207;162621,1080836;161535,1080618;163857,1051601;176624,997047;185909,980797;186221,979949;198677,945976;236979,885619;271799,820620;290370,789281;308941,755620;349565,699906;550361,464283;603752,415533;731426,315713;775532,280891;833566,250713;870707,230980;890439,220534;912492,212409;985615,179909;1187572,102142;1240963,95178;1279265,81250;1323370,69642;1416224,56874;1550283,50055;1658035,53670;1711036,0;1765587,3482;1821299,9286;1858441,18571;1882816,30178;1912993,24374;1958259,34821;1986115,42946;1984955,44107;1983794,52231;1936207,48750;1919957,44107;1903708,40624;1872369,33660;1841031,26696;1808533,22053;1772552,22053;1743535,22053;1698269,22053;1696143,21374;1676216,31338;1683180,42946;1752820,56874;1721830,57415;1722353,57455;1755141,56874;1782998,60357;1836389,70803;1861924,74285;1904869,83571;1948975,92857;1991919,103302;2034865,116071;2055757,121874;2076649,128838;2076918,129084;2091901,131668;2128207,145160;2133279,152844;2134683,153213;2167182,165981;2195038,177588;2222894,190356;2243786,201963;2257714,208927;2272802,217052;2323872,246070;2388870,287856;2422530,311070;2423504,311765;2440706,322216;3095722,1554187;3095231,1563900;3108488,1565794;3121255,1575080;3127059,1606418;3149111,1643561;3158398,1644405;3158398,1635437;3167833,1609226;3167682,1604098;3176968,1572758;3189736,1572758;3209467,1559991;3211788,1611062;3205985,1635437;3199021,1658651;3195538,1696955;3194378,1716686;3192057,1736419;3187107,1739719;3187414,1741060;3192156,1737899;3194378,1719008;3195538,1699276;3199021,1660972;3205985,1637758;3211788,1613384;3221073,1620348;3219913,1637758;3217592,1655169;3216431,1687669;3214109,1725972;3208306,1766597;3201342,1809543;3193217,1851328;3178129,1939542;3164201,1947668;3146790,1998739;3142147,2047488;3139826,2054453;3120095,2107845;3114291,2112488;3089918,2169362;3115452,2112488;3121255,2107845;3084114,2213469;3064383,2223916;3060291,2232101;3060901,2233200;3065544,2223915;3085275,2213469;3071347,2252933;3045812,2299361;3033045,2322576;3019117,2345790;3008670,2363200;2993582,2396861;2977333,2429361;2951798,2464182;2926263,2496682;2927327,2494491;2898406,2533824;2835729,2602307;2823389,2621292;2835729,2603467;2898406,2534984;2850819,2606948;2826299,2632629;2806614,2647100;2805552,2648735;2793245,2658202;2792785,2661502;2738233,2717216;2680199,2770609;2677514,2772556;2658147,2797304;2611720,2832126;2568327,2864671;2568172,2864859;2611720,2833287;2658147,2798466;2619844,2836768;2588651,2857081;2567073,2866195;2566453,2866948;2543239,2882037;2534491,2886091;2512483,2903946;2491009,2919179;2458510,2940072;2448065,2941233;2436453,2946394;2434649,2947764;2449225,2942393;2459672,2941233;2417887,2972572;2391191,2986502;2364496,2999269;2345640,3002097;2342443,3003912;2254232,3042214;2249734,3043237;2222894,3060786;2237982,3065429;2182270,3089804;2186913,3073554;2168342,3080518;2150932,3086321;2114951,3097928;2110144,3092158;2092897,3095607;2072005,3100250;2029061,3110697;2027645,3111355;2068524,3101410;2089416,3096767;2106825,3093285;2113789,3099088;2149771,3087481;2167180,3081678;2185751,3074714;2181109,3090964;2132360,3114178;2129971,3113509;2096380,3126945;2068524,3135071;2026739,3145517;2009475,3144067;1973364,3151093;1972187,3153642;1875852,3172214;1853798,3166409;1835227,3166409;1802729,3176856;1773712,3179178;1744695,3180338;1741542,3178988;1715099,3183676;1683180,3178017;1684341,3176856;1690144,3168731;1663449,3165249;1676216,3158285;1714518,3157124;1751660,3155964;1805050,3157124;1842192,3153642;1911832,3138552;1958259,3128107;1993079,3126945;1995502,3125821;1961742,3126947;1915315,3137392;1845674,3152482;1808533,3155964;1755141,3154804;1718000,3155964;1679697,3157125;1680858,3152482;1688982,3140875;2046470,3081678;2289052,2989983;2352888,2956322;2388870,2937751;2426012,2918019;2495652,2876234;2551364,2833287;2655825,2752037;2684841,2728823;2712698,2704449;2754482,2666145;2771893,2637128;2796901,2614203;2797102,2612762;2773054,2634807;2755643,2663824;2713859,2702128;2686003,2726502;2656986,2749716;2552526,2830966;2496813,2873912;2427173,2915698;2390031,2935429;2354050,2954001;2290213,2987662;2047632,3079357;1690144,3138554;1663449,3138554;1659966,3129268;1632110,3128107;1606575,3138554;1532292,3139714;1477741,3137392;1451045,3135071;1424350,3130428;1440430,3113275;1437117,3114178;1377203,3103083;1374440,3103732;1259534,3082840;1214267,3073554;1174804,3066590;1127217,3044536;1068022,3022483;1006507,2998107;1016952,2989983;1059898,2998107;1078469,3014357;1142305,3032929;1268819,3065429;1300157,3071233;1333817,3077036;1370959,3085161;1411889,3094012;1415063,3093285;1453366,3099090;1454526,3096768;1510238,3099090;1519524,3100250;1605414,3100250;1668090,3102571;1742373,3096768;1751659,3096768;1755141,3106054;1828263,3096768;1877012,3085161;1904868,3080518;1922279,3078197;1960580,3068911;1991919,3061947;2023257,3053821;2080740,3043873;2088256,3041054;2027901,3051500;1996562,3059626;1965224,3066590;1926921,3075875;1909512,3078197;1881656,3082840;1806211,3089804;1755141,3094447;1745856,3094447;1671573,3100250;1608896,3097928;1523007,3097928;1513721,3096768;1477741,3081678;1458009,3094447;1457959,3094547;1474258,3084000;1510240,3099088;1454527,3096767;1454966,3096483;1418546,3090964;1375601,3081678;1338460,3073554;1304800,3067750;1273462,3061947;1146948,3029447;1083111,3010876;1064541,2994626;1021595,2986500;957758,2954001;939188,2955162;873029,2921501;861422,2900608;863743,2899448;904367,2921501;944990,2943555;956597,2936591;909010,2905251;869547,2887841;814995,2856501;768568,2826323;695446,2794984;667590,2771770;673392,2769449;701249,2777573;643215,2717216;610716,2690521;580539,2663824;542237,2632485;486524,2570967;482702,2559020;471435,2547753;433133,2505967;428491,2485075;413401,2464182;411604,2461363;393669,2449092;358849,2399182;339118,2352754;336797,2352754;310102,2301683;284567,2250612;257871,2191416;233497,2131059;257871,2171684;282246,2222755;290370,2250612;293727,2255536;289595,2234047;278815,2214485;261271,2175030;240460,2140344;214925,2070701;193051,1999316;185865,1978499;154578,1853608;140741,1762944;140642,1765436;141803,1784007;147606,1826954;154570,1871061;142963,1832757;134839,1784007;125554,1784007;119750,1739900;111626,1712043;104662,1685348;84930,1664455;79127,1664455;73323,1635437;71002,1598294;75644,1546063;77966,1527491;81919,1514753;79997,1485706;82608,1442759;87251,1434055;87251,1428831;77966,1446242;69842,1434635;54752,1413742;51996,1397202;51271,1398652;46628,1445081;43145,1491509;39664,1527491;39664,1601775;40824,1640079;43145,1678382;32700,1714365;30379,1714365;23415,1644722;23415,1572758;29217,1517044;39659,1527485;30379,1515884;28057,1474099;30379,1410259;31539,1392849;35021,1363831;48949,1311600;55889,1276902;53592,1268653;45467,1315081;31539,1367314;28057,1396331;26896,1413742;24575,1477580;26896,1519366;21093,1575080;21093,1647044;28057,1716686;30379,1716686;45467,1782847;53592,1837400;71002,1893114;98423,2012921;100816,2035881;105823,2035881;131358,2097398;140643,2128738;123233,2102041;104662,2060256;103502,2071863;93404,2040560;86091,2041684;77966,2014989;50109,1951149;32700,1894275;31539,1846685;23415,1790971;17611,1735257;4844,1694633;12968,1478742;21093,1423028;14129,1392849;28057,1309278;31539,1289546;40824,1222225;65199,1173475;59395,1239636;65196,1228296;68680,1201187;69842,1171153;80287,1132850;96536,1074814;116269,1015619;117747,1013955;126715,966869;139482,933208;154571,905351;184749,847315;209123,795084;243943,727763;269478,698745;290370,658121;307781,632585;326351,623299;330994,616335;349565,579193;385545,537407;386525,554872;383900,562213;421525,523479;440096,499104;464471,475890;466571,478224;465632,477050;495810,446872;525987,419015;558486,384194;603752,350533;652500,314551;681647,294217;701249,276247;736069,255354;773211,235623;778127,233094;790766,220679;811513,205445;834292,193838;850406,190128;853296,188033;1169000,60356;1180713,57809;1213106,46427;1235449,41929;1247100,41831;1251409,40624;1516042,5803;1591196,5513;1671573,6963;1673069,8085;1712197,3482;1748177,9284;1784159,16249;1802722,20469;1782998,15089;1747016,8124;1711036,2321;17110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0" o:spid="_x0000_s1029" alt="&quot;&quot;" style="position:absolute;left:50406;top:29718;width:6875;height:67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04,675051;370590,676782;370783,676864;400521,657480;390132,659955;374548,661935;373806,659955;384690,658965;400521,657480;427546,654890;426911,655069;427236,655006;233676,651170;244683,654016;249383,654263;262493,660697;268430,661935;268801,662059;270162,660697;275356,662182;280551,663419;290786,665801;290940,665647;302813,667626;308502,668616;314192,669111;325818,669606;341649,669358;342336,669358;343875,668492;347338,667379;350863,667317;353275,667626;353924,669358;359459,669358;357728,671833;356738,673070;353522,674555;347586,674555;339918,674060;323344,673565;310976,672575;300092,671090;289208,669358;272635,666884;259772,662677;259921,662569;252352,660203;245673,657233;238005,654759;230089,652037;233676,651170;379286,645865;375506,646442;349369,647762;357975,648820;360201,648325;375538,646593;378061,646102;402769,642280;389932,644240;394337,644365;400676,643190;449628,641707;409367,652433;429741,647892;191501,636694;219947,648820;230089,652037;237757,654758;245425,657233;252104,660202;250620,661440;246662,660697;232563,655501;225637,652779;218710,649809;209558,646593;201642,643128;195458,639911;191501,636694;203127,630508;216732,637437;215000,638427;199169,630756;203127,630508;152912,613682;169733,623085;173196,627044;165280,622837;159344,619125;152912,613682;182408,607332;182410,607402;183246,608414;183338,607990;543652,591088;542754,591163;527912,601804;513318,609722;502929,615908;497239,618383;491303,620858;484129,624569;478687,627786;470772,631003;462609,633973;460382,636200;456919,637437;448262,638922;437130,642386;426989,645603;415857,648820;402005,652284;382464,655501;381969,656243;372573,658593;372817,658718;383251,656108;383453,655501;402995,652284;416847,648820;427978,645603;438120,642386;449251,638922;457909,637437;452048,640955;452220,640901;458404,637189;461867,635952;462097,635888;463598,634220;471761,631251;479677,628034;485119,624817;492292,621105;498229,618631;502300,616860;504413,615414;514802,609227;529396,601309;119476,587666;120415,588472;120736,588636;545312,581207;545228,581265;545228,581336;545621,581392;545722,581265;550657,577513;549196,578522;548938,578791;549939,578149;99279,565049;108621,576053;101214,567160;568171,565042;568148,565049;567985,566171;564027,570625;559327,575821;559610,575756;564027,570872;567985,566418;568171,565042;123456,559469;123946,560066;123971,559984;86867,553798;93298,558005;93614,558377;96545,559025;103192,565181;112345,572604;116303,578048;118529,580770;127929,588689;125208,590916;116454,581185;116056,581265;124340,590473;125208,590916;127929,588689;151428,607248;146728,608732;148460,609970;141534,610217;137081,607248;132876,604031;122487,595370;112840,586709;103935,578048;99730,573842;95772,569387;97256,567408;102203,571862;107645,576069;114324,583245;114892,583732;107645,576069;102451,571862;97503,567408;92061,560727;86867,553798;631804,514453;631679,514507;628977,520993;629207,483452;622652,492925;619436,498863;616220,504307;608552,514453;601873,524598;595937,532765;595442,533067;595037,533668;595689,533259;601626,525094;608305,514948;615973,504803;619189,499359;622404,493420;629083,483769;654809,480057;651593,489708;645904,500101;640214,510741;635020,517422;638483,510494;641451,503565;643677,499854;646646,494904;649367,489955;654809,480057;638798,458846;632794,469417;632683,469671;638730,459024;642091,434904;634874,454628;619694,485669;617471,489184;617457,489213;612262,498121;607068,507772;601131,515196;596184,523609;566995,556520;557348,564686;556423,565390;556023,565794;551989,569084;548691,572852;536570,582008;534671,583208;529512,587415;528767,587899;527665,588936;518018,595370;508371,601309;507266,601869;500734,606113;498710,607135;496745,608485;490066,612197;483826,614645;469917,621663;437287,633837;414549,639686;432925,636200;436389,635457;447520,631498;454446,629271;465577,623579;478192,619125;486275,615954;489819,613929;493034,612939;497487,610465;498657,609651;501692,606753;508371,602794;515969,599068;518760,597349;528407,590916;532612,586956;537312,583987;549433,574831;558090,566665;567737,558500;596926,525588;600943,518757;601131,518165;607563,508267;609542,505297;612173,501646;613005,500101;618199,491193;628341,470159;638235,447641;641142,438485;669156,412998;668414,413493;668414,413493;671492,398332;671403,398770;672124,399635;674350,402110;675834,401120;675872,400930;674845,401615;672371,399388;669287,370222;669115,370232;668802,370249;668908,371426;668661,377612;667672,381324;661735,390727;660251,398893;658767,401615;656293,413493;653572,422896;650604,432052;648872,439228;646893,446651;648471,444196;649862,438980;651098,431556;654067,422401;656788,412998;659261,401120;660746,398398;662230,390232;668166,380829;664209,399883;661240,415719;654561,436011;653240,438067;652675,441145;650851,446404;643925,461498;640709,469417;638730,473624;636257,478078;629578,489955;622404,501586;613252,517175;603110,532517;596432,541178;589258,549591;586784,553056;584063,556520;579858,559984;572981,567602;573179,568398;566006,575821;558338,581265;552154,586214;546295,590497;547206,590421;553638,585719;559822,580770;567490,575326;574664,567903;574416,566913;581342,559242;585548,555778;588268,552313;590742,548849;597916,540436;604594,531775;614736,516433;623889,500843;631062,489213;637741,477335;640214,472881;642193,468675;645409,460756;652335,445661;655056,435516;661735,415225;664703,399388;668661,380334;669553,376987;668908,376870;669156,370683;674597,364992;671717,376998;671717,376998;674598,364992;676824,362517;675340,365734;675000,372477;674845,378849;672371,386463;672371,387333;675340,378849;675834,365734;676988,363235;666187,351877;664566,355710;663961,361280;663181,358678;662895,359045;663714,361775;663219,365734;664209,368951;664975,368909;664456,367219;664951,363260;666187,351877;686966,345196;687461,345443;687213,355836;687461,363012;686718,376127;685976,383551;683750,394439;683008,403594;679297,420421;675834,435021;669651,437743;670145,436258;671135,425865;674845,414977;677813,413245;677813,413245;681029,394439;682761,385530;684245,376375;685482,367714;685976,359548;686224,352619;686718,348907;686966,345196;34839,230461;34962,230522;34973,230488;49763,194992;44321,205138;39868,208850;39858,209087;39427,218560;39439,218537;39868,209097;44321,205385;49763,195240;49948,195363;50041,195178;52731,173464;49268,175938;44073,186826;45262,187777;45300,187610;44321,186826;49515,175938;52582,173747;71778,159359;71465,159609;70139,164710;69304,167278;46547,208850;43331,218995;40363,229388;33931,251164;29726,266011;27747,277147;26758,282838;26016,288529;23790,303871;23047,313275;24284,323173;24864,317779;24779,315996;25768,305603;27995,290261;29760,288142;32324,270977;32200,267991;34644,260982;36098,255098;35663,256113;34179,255618;30468,266259;30716,272197;28984,283580;28737,285560;26263,288529;27005,282838;27995,277147;29973,266011;34179,251164;40610,229388;43578,218995;46794,208850;69551,167278;71778,159359;76230,134614;76230,134614;77467,135604;77467,135604;120803,99384;120756,99422;120611,99585;118591,101703;118080,102446;117746,102823;116303,104920;101214,122736;97009,127685;92804,132882;74209,153441;93051,132634;97256,127438;101461,122489;116550,104672;118080,102446;120611,99585;127082,82320;124947,83064;123359,83654;122982,84134;120261,86608;113334,91062;108635,96259;104182,101455;101214,104177;101113,104051;98307,107425;93545,113333;85877,121747;87114,123231;87138,123210;86125,121994;93793,113580;101461,104177;104429,101455;108882,96259;113582,91062;120508,86608;123229,84134;126197,83020;127134,82729;485366,37613;497981,43304;503423,47758;491303,41819;485366,37613;444304,19549;454199,21776;468051,28704;444304,19549;295393,17909;290198,18559;279067,20044;268183,22518;263483,24003;258041,25487;246133,27828;243941,28704;228852,33901;214011,39840;203621,44541;196695,47263;179627,55182;171464,60378;163549,65575;150933,74978;139060,84381;127696,94298;128671,95517;131083,93862;133136,92331;140544,85866;152418,76463;165033,67059;172948,61863;181111,56666;198179,48748;204858,45284;215247,40582;230089,34643;245178,29447;251516,28201;254578,27155;296253,18161;383855,12589;389142,13115;396316,15589;390874,14847;379495,12620;383855,12589;412642,10640;422783,11383;435152,16332;419815,13610;412642,10640;329899,10578;301329,12125;281540,14847;272140,17321;263977,20291;252599,21776;209558,38355;193974,45284;189274,47016;185069,49243;177154,53449;164786,59883;155386,67307;128176,88588;122490,93534;116927,98615;117045,98733;74251,148966;65594,160844;61636,168020;57678,174701;50257,188558;42185,201283;42094,201673;39373,209097;37394,212561;36900,213056;34704,220356;34179,224687;33684,230873;30221,241018;27005,251164;23542,266011;21563,279621;20326,293231;22058,283828;22218,283052;22553,279373;24532,265764;25151,265970;25205,265741;24532,265516;27995,250669;31210,240523;34658,230424;34426,230378;34921,224192;37642,212561;39621,209097;39687,208916;42342,201673;50505,188806;57925,174949;61883,168268;65841,161091;74499,149214;117292,98981;128671,88588;155881,67307;165280,59883;177648,53450;185564,49243;189769,47016;194469,45284;210053,38355;253094,21776;264472,20291;272635,17322;282035,14847;301824,12125;330394,10671;353358,11442;364654,0;376280,742;388153,1980;396068,3959;401263,6434;407695,5196;417342,7424;423278,9156;423031,9403;422783,11135;412642,10393;409179,9403;405716,8661;399037,7176;392358,5691;385432,4701;377764,4701;371580,4701;361933,4701;361480,4557;357233,6681;358717,9156;373559,12125;366954,12240;367065,12249;374053,12125;379990,12868;391369,15094;396811,15837;405963,17817;415363,19796;424515,22023;433668,24745;438120,25982;442573,27467;442630,27520;445823,28070;453561,30947;454642,32585;454941,32664;461867,35386;467804,37860;473740,40582;478193,43057;481161,44541;484377,46273;495261,52460;509113,61368;516286,66317;516494,66466;520160,68694;659756,331338;659652,333409;662477,333813;665198,335793;666435,342474;671134,350392;673114,350572;673114,348660;675124,343072;675092,341979;677071,335298;679792,335298;683997,332576;684492,343464;683255,348660;681771,353609;681029,361775;680782,365982;680287,370189;679232,370892;679297,371178;680308,370504;680782,366477;681029,362270;681771,354104;683255,349155;684492,343959;686471,345443;686224,349155;685729,352867;685481,359796;684987,367961;683750,376622;682266,385778;680534,394686;677319,413493;674350,415225;670640,426113;669650,436506;669156,437990;664951,449373;663714,450363;658519,462488;663961,450363;665198,449373;657282,471891;653077,474118;652205,475864;652335,476098;653325,474118;657530,471891;654561,480305;649119,490203;646399,495152;643430,500101;641204,503812;637988,510989;634525,517917;629083,525341;623641,532270;623868,531803;617704,540188;604347,554788;601717,558835;604347,555035;617704,540435;607563,555777;602337,561253;598142,564337;597915,564686;595293,566704;595195,567408;583568,579286;571200,590668;570629,591084;566501,596360;556606,603783;547359,610721;547325,610762;556606,604031;566501,596607;558338,604773;551690,609103;547091,611046;546959,611207;542012,614424;540148,615288;535457,619095;530881,622342;523954,626796;521728,627044;519254,628144;518869,628436;521976,627291;524202,627044;515297,633725;509608,636695;503918,639417;499900,640020;499218,640406;480419,648572;479460,648790;473740,652531;476956,653521;465082,658718;466072,655254;462114,656738;458404,657975;450735,660450;449711,659220;446035,659955;441583,660945;432431,663172;432129,663312;440841,661192;445294,660202;449004,659460;450488,660697;458156,658223;461867,656986;465824,655501;464835,658965;454446,663914;453937,663772;446778,666636;440841,668368;431936,670595;428257,670286;420561,671784;420310,672328;399779,676287;395079,675049;391121,675049;384195,677277;378011,677772;371827,678019;371155,677731;365520,678730;358717,677524;358964,677277;360201,675544;354512,674802;357233,673317;365396,673070;373311,672823;384690,673070;392605,672328;407447,669111;417342,666884;424762,666636;425279,666396;418084,666636;408189,668863;393348,672080;385432,672823;374053,672575;366138,672823;357975,673070;358222,672080;359954,669606;436141,656986;487840,637437;501444,630261;509113,626301;517028,622095;531870,613187;543743,604031;566006,586709;572190,581760;578127,576564;587032,568398;590742,562211;596072,557324;596115,557017;590990,561717;587279,567903;578374,576069;572437,581265;566253,586214;543991,603536;532118,612692;517276,621600;509360,625807;501692,629766;488087,636942;436389,656491;360201,669111;354512,669111;353770,667131;347833,666884;342391,669111;326560,669358;314934,668863;309245,668368;303556,667379;306983,663722;306276,663914;293508,661549;292919,661687;268430,657233;258783,655254;250373,653769;240231,649067;227615,644366;214505,639169;216732,637437;225884,639169;229842,642633;243447,646593;270409,653521;277088,654759;284261,655996;292177,657728;300900,659615;301576,659460;309739,660697;309987,660203;321860,660697;323839,660945;342144,660945;355501,661440;371332,660203;373311,660203;374053,662182;389637,660203;400026,657728;405963,656738;409673,656243;417836,654264;424515,652779;431194,651047;443444,648926;445046,648325;432183,650552;425505,652284;418826,653769;410663,655748;406953,656243;401016,657233;384937,658718;374053,659708;372075,659708;356243,660945;342886,660450;324581,660450;322602,660203;314934,656986;310729,659708;310718,659729;314192,657480;321860,660697;309987,660202;310080,660142;302319,658965;293166,656986;285251,655254;278077,654016;271399,652779;244436,645850;230831,641891;226873,638427;217721,636694;204116,629766;200158,630013;186059,622837;183585,618383;184080,618136;192738,622837;201395,627539;203869,626054;193727,619373;185317,615661;173691,608980;163796,602546;148213,595865;142276,590916;143513,590421;149449,592153;137081,579286;130155,573594;123724,567903;115561,561222;103687,548107;102873,545560;100472,543158;92309,534249;91319,529795;88104,525341;87720,524740;83898,522124;76477,511484;72272,501586;71778,501586;66088,490698;60647,479810;54957,467190;49763,454322;54957,462983;60152,473871;61883,479810;62599,480860;61718,476278;59421,472108;55682,463697;51247,456302;45805,441455;41142,426235;39611,421798;32943,395172;29994,375843;29973,376375;30221,380334;31458,389490;32942,398893;30468,390727;28737,380334;26758,380334;25521,370931;23790,364992;22305,359301;18100,354847;16863,354847;15626,348660;15132,340742;16121,329606;16616,325647;17458,322932;17049,316739;17605,307583;18595,305727;18595,304614;16616,308325;14885,305851;11669,301397;11081,297871;10927,298180;9937,308078;9195,317976;8453,325647;8453,341484;8700,349650;9195,357816;6969,365487;6474,365487;4990,350640;4990,335298;6227,323420;8452,325646;6474,323173;5980,314264;6474,300654;6721,296943;7464,290756;10432,279621;11911,272224;11421,270465;9690,280363;6721,291499;5980,297685;5732,301397;5237,315007;5732,323915;4495,335793;4495,351135;5980,365982;6474,365982;9690,380087;11421,391717;15132,403594;20976,429136;21486,434031;22553,434031;27995,447146;29974,453827;26263,448136;22305,439228;22058,441702;19906,435029;18348,435268;16616,429577;10679,415967;6969,403842;6721,393696;4990,381819;3753,369941;1032,361280;2764,315254;4495,303376;3011,296943;5980,279126;6721,274919;8700,260567;13895,250174;12658,264279;13895,261861;14637,256082;14885,249679;17111,241513;20574,229141;24779,216521;25094,216166;27005,206128;29726,198951;32942,193012;39373,180640;44568,169505;51989,155152;57431,148966;61883,140305;65594,134861;69552,132882;70541,131397;74499,123479;82167,114570;82376,118294;81816,119859;89835,111601;93793,106404;98987,101455;99435,101953;99235,101703;105666,95269;112098,89330;119024,81907;128671,74730;139060,67059;145272,62724;149449,58893;156870,54439;164786,50233;165833,49694;168527,47047;172949,43799;177803,41324;181237,40534;181853,40087;249136,12867;251632,12324;258535,9898;263297,8939;265780,8918;266699,8661;323097,1237;339114,1175;356243,1484;356562,1724;364901,742;372569,1979;380238,3464;384194,4364;379990,3217;372322,1732;364654,495;36465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0" alt="&quot;&quot;" style="position:absolute;left:73037;top:20116;width:11354;height:1120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617272,1114764;611965,1117622;612283,1117759;661391,1085749;644235,1089835;618501,1093104;617276,1089835;635249,1088201;661391,1085749;706017,1081471;704969,1081767;705506,1081662;385875,1075328;404052,1080028;411813,1080436;433462,1091061;443265,1093104;443879,1093309;446125,1091061;454703,1093513;463281,1095556;480183,1099488;480437,1099234;500043,1102503;509438,1104138;518833,1104955;538031,1105772;564174,1105363;565308,1105363;567850,1103933;573569,1102094;579390,1101992;583372,1102503;584444,1105363;593584,1105363;590725,1109450;589091,1111493;583780,1113945;573977,1113945;561315,1113128;533947,1112310;513523,1110676;495550,1108224;477577,1105363;450210,1101277;428969,1094330;429215,1094152;416715,1090244;405686,1085340;393023,1081254;379952,1076759;385875,1075328;626324,1066567;620083,1067520;576922,1069701;591133,1071446;594809,1070629;620135,1067769;624302,1066958;665103,1060647;643905,1063883;651179,1064091;661646,1062150;742482,1059701;675997,1077414;709642,1069914;316230,1051423;363204,1071446;379952,1076759;392614,1081253;405277,1085340;416306,1090243;413855,1092287;407320,1091061;384037,1082480;372599,1077984;361162,1073081;346048,1067769;332977,1062048;322766,1056735;316230,1051423;335428,1041207;357894,1052649;355035,1054284;328893,1041616;335428,1041207;252508,1013420;280284,1028948;286003,1035487;272932,1028539;263128,1022410;252508,1013420;301215,1002935;301219,1003051;302598,1004721;302750,1004021;897747,976110;896264,976234;871755,993806;847655,1006882;830499,1017098;821104,1021184;811301,1025270;799455,1031400;790469,1036712;777397,1042025;763918,1046928;760241,1050606;754523,1052649;740226,1055101;721845,1060822;705098,1066134;686716,1071447;663841,1077168;631572,1082480;630755,1083706;615240,1087586;615642,1087792;632872,1083483;633206,1082480;665476,1077168;688350,1071447;706731,1066134;723479,1060822;741860,1055101;756157,1052649;746479,1058459;746762,1058370;756974,1052240;762693,1050197;763073,1050092;765552,1047337;779032,1042433;792103,1037121;801089,1031809;812935,1025679;822738,1021593;829461,1018669;832950,1016280;850106,1006065;874206,992988;197294,970459;198845,971790;199375,972060;900489,959792;900348,959888;900348,960005;900998,960098;901165,959888;909313,953692;906902,955359;906475,955802;908129,954743;163942,933109;179369,951281;167137,936596;938235,933097;938198,933110;937928,934962;931392,942317;923631,950898;924099,950791;931392,942726;937928,935370;938235,933097;203867,923895;204675,924881;204716,924746;143445,914530;154066,921477;154587,922091;159427,923162;170404,933327;185518,945586;192054,954576;195730,959071;211252,972148;206759,975825;192303,959757;191645,959888;205325,975094;206759,975825;211252,972148;250057,1002795;242296,1005247;245155,1007290;233718,1007699;226366,1002795;219422,997483;202266,983181;186335,968878;171630,954576;164686,947629;158151,940274;160601,937005;168771,944360;177757,951307;188786,963158;189723,963962;177757,951307;169179,944360;161010,937005;152023,925971;143445,914530;1043314,849556;1043107,849645;1038646,860357;1039026,798362;1028201,814005;1022891,823812;1017581,832802;1004918,849556;993889,866310;984086,879796;983268,880295;982599,881287;983677,880613;993481,867128;1004510,850374;1017172,833620;1022482,824630;1027792,814822;1038821,798885;1081303,792756;1075992,808693;1066598,825855;1057203,843427;1048625,854460;1054343,843018;1059245,831576;1062921,825447;1067823,817274;1072316,809102;1081303,792756;1054863,757728;1044948,775184;1044766,775604;1054752,758022;1060301,718190;1048384,750762;1023316,802022;1019646,807827;1019623,807875;1011045,822586;1002467,838523;992664,850783;984494,864676;936294,919025;920363,932510;918835,933673;918176,934340;911514,939773;906067,945995;886052,961115;882915,963097;874397,970044;873167,970843;871346,972556;855416,983181;839485,992988;837662,993913;826876,1000922;823532,1002609;820287,1004839;809258,1010968;798954,1015011;775987,1026600;722104,1046705;684556,1056363;714901,1050606;720620,1049380;739001,1042842;750438,1039164;768820,1029765;789652,1022410;802998,1017174;808850,1013829;814160,1012194;821513,1008108;823445,1006764;828457,1001978;839485,995440;852033,989287;856641,986450;872572,975825;879516,969287;887277,964383;907292,949264;921589,935779;937519,922294;985719,867945;992353,856664;992664,855686;1003284,839340;1006552,834437;1010897,828408;1012270,825855;1020848,811145;1037596,776410;1053935,739224;1058734,724105;1104994,682015;1103769,682832;1103769,682832;1108852,657797;1108705,658520;1109895,659949;1113572,664035;1116023,662401;1116085,662087;1114389,663218;1110304,659540;1105211,611377;1104926,611393;1104409,611422;1104586,613364;1104177,623580;1102543,629710;1092740,645238;1090289,658723;1087838,663218;1083754,682832;1079260,698361;1074358,713480;1071499,725331;1068232,737590;1070838,733535;1073133,724922;1075175,712663;1080077,697543;1084571,682015;1088655,662401;1091106,657905;1093557,644421;1103360,628892;1096825,660357;1091923,686510;1080894,720018;1078712,723413;1077780,728498;1074767,737181;1063330,762108;1058019,775184;1054752,782131;1050667,789487;1039638,809102;1027792,828307;1012679,854052;995931,879387;984903,893689;973057,907583;968972,913304;964479,919025;957535,924746;946178,937325;946506,938639;934660,950898;921997,959888;911786,968061;902112,975134;903616,975008;914236,967244;924449,959071;937111,950081;948957,937822;948548,936187;959986,923520;966930,917799;971423,912078;975508,906357;987354,892464;998382,878161;1015130,852826;1030243,827082;1042089,807875;1053118,788261;1057203,780905;1060470,773959;1065781,760882;1077218,735955;1081711,719201;1092740,685693;1097642,659540;1104177,628075;1105651,622548;1104586,622354;1104994,612138;1113980,602740;1109224,622567;1109224,622567;1113981,602740;1117657,598653;1115206,603966;1114645,615101;1114389,625623;1110304,638197;1110304,639634;1115206,625623;1116023,603965;1117927,599838;1100092,581082;1097416,587411;1096416,596610;1095127,592313;1094656,592919;1096008,597428;1095191,603966;1096825,609278;1098091,609207;1097233,606417;1098050,599879;1100092,581082;1134404,570049;1135221,570457;1134813,587620;1135221,599470;1133996,621128;1132770,633387;1129094,651367;1127869,666487;1121741,694274;1116023,718384;1105811,722879;1106628,720427;1108262,703264;1114389,685284;1119291,682424;1119291,682424;1124601,651367;1127460,636656;1129911,621537;1131954,607234;1132770,593750;1133179,582308;1133996,576178;1134404,570049;57530,380577;57733,380679;57752,380622;82174,322006;73188,338760;65835,344890;65818,345281;65107,360925;65127,360887;65835,345298;73188,339168;82174,322414;82481,322619;82634,322312;87076,286454;81357,290541;72779,308521;74742,310091;74805,309816;73188,308521;81766,290541;86829,286922;118528,263162;118012,263575;115822,271999;114444,276239;76864,344890;71554,361644;66652,378806;56032,414766;49088,439285;45820,457674;44186,467072;42960,476471;39284,501806;38059,517335;40101,533680;41058,524774;40918,521829;42552,504667;46228,479331;49144,475831;53378,447485;53172,442554;57208,430980;59609,421263;58891,422939;56440,422122;50313,439694;50722,449501;47862,468298;47454,471567;43369,476471;44594,467072;46228,457674;49496,439285;56440,414766;67061,378806;71962,361644;77272,344890;114852,276239;118528,263162;125881,222299;125881,222299;127923,223933;127923,223933;199485,164120;199407,164182;199168,164452;195832,167950;194989,169177;194438,169800;192054,173262;167137,202684;160193,210857;153249,219438;122543,253390;153657,219030;160601,210448;167545,202275;192462,172853;194989,169177;199168,164452;209854,135942;206329,137170;203707,138144;203083,138936;198589,143023;187152,150378;179391,158960;172039,167541;167137,172036;166971,171828;162337,177400;154474,187156;141812,201049;143854,203501;143893,203467;142220,201458;154882,187564;167545,172036;172447,167541;179799,158960;187560,150378;198998,143023;203491,138937;208393,137098;209940,136617;801498,62113;822330,71511;831316,78867;811301,69059;801498,62113;733691,32282;750030,35960;772904,47401;733691,32282;487790,29575;479211,30648;460830,33099;442857,37186;435096,39638;426110,42089;406446,45954;402827,47402;377910,55983;353401,65790;336245,73555;324808,78049;296623,91126;283144,99707;270073,108289;249240,123817;229633,139345;210868,155721;212477,157734;216460,155001;219850,152473;232084,141797;251691,126269;272523,110740;285594,102159;299074,93578;327259,80501;338288,74780;355443,67016;379952,57209;404869,48628;415335,46571;420392,44842;489211,29990;633870,20789;642601,21658;654447,25744;645460,24518;626670,20840;633870,20789;681406,17571;698153,18797;718577,26970;693252,22475;681406,17571;544771,17469;497593,20023;464915,24518;449393,28604;435913,33508;417123,35960;346048,63339;320315,74780;312553,77641;305610,81319;292538,88265;272115,98890;256593,111149;211660,146292;202271,154460;193084,162851;193279,163046;122613,245999;108316,265614;101781,277464;95245,288497;82991,311381;69661,332395;69511,333039;65018,345298;61750,351019;60933,351836;57308,363891;56440,371043;55623,381258;49905,398013;44594,414766;38876,439285;35608,461760;33566,484235;36425,468707;36690,467425;37242,461351;40510,438876;41533,439218;41622,438838;40510,438467;46229,413949;51539,397195;57231,380518;56849,380441;57666,370225;62159,351019;65427,345298;65536,345000;69920,333039;83400,311790;95654,288906;102189,277873;108725,266023;123022,246408;193688,163455;212477,146292;257410,111149;272932,98890;293355,88266;306427,81319;313371,77641;321132,74780;346866,63339;417940,35960;436730,33508;450210,28605;465732,24518;498410,20023;545588,17622;583509,18895;602162,0;621360,1226;640967,3269;654038,6538;662616,10625;673237,8581;689167,12259;698970,15119;698562,15528;698153,18388;681406,17163;675687,15528;669969,14302;658940,11850;647911,9398;636474,7764;623811,7764;613599,7764;597669,7764;596921,7525;589908,11033;592359,15119;616867,20023;605961,20213;606145,20228;617684,20023;627487,21249;646277,24927;655264,26153;670377,29422;685899,32691;701013,36368;716127,40864;723479,42907;730832,45359;730926,45445;736199,46355;748977,51105;750761,53810;751255,53940;762693,58435;772496,62521;782299,67016;789652,71103;794554,73555;799864,76415;817837,86631;840711,101342;852557,109515;852900,109760;858954,113439;1089472,547165;1089300,550585;1093965,551251;1098458,554520;1100501,565553;1108262,578630;1111530,578927;1111530,575770;1114850,566542;1114797,564737;1118065,553703;1122558,553703;1129502,549208;1130319,567188;1128277,575770;1125826,583942;1124601,597428;1124192,604374;1123375,611321;1121634,612483;1121741,612955;1123410,611842;1124192,605191;1124601,598245;1125826,584760;1128277,576587;1130319,568006;1133587,570457;1133179,576587;1132362,582717;1131953,594158;1131136,607643;1129094,621946;1126643,637065;1123784,651776;1118474,682832;1113572,685693;1107445,703673;1105811,720836;1104994,723288;1098050,742085;1096007,743720;1087430,763743;1096416,743720;1098458,742085;1085387,779271;1078443,782949;1077003,785830;1077218,786217;1078852,782948;1085796,779271;1080894,793164;1071908,809510;1067415,817683;1062513,825855;1058836,831985;1053526,843835;1047808,855277;1038821,867536;1029835,878978;1030209,878207;1020031,892055;997974,916164;993631,922849;997974,916573;1020031,892463;1003284,917799;994655,926840;987728,931934;987353,932510;983022,935843;982860,937005;963662,956619;943238,975417;942294,976102;935477,984815;919138,997074;903867,1008532;903813,1008598;919138,997483;935477,985224;921997,998709;911020,1005860;903426,1009069;903207,1009334;895038,1014646;891960,1016073;884214,1022359;876657,1027722;865220,1035078;861543,1035487;857457,1037303;856822,1037786;861952,1035895;865628,1035487;850923,1046520;841528,1051424;832133,1055918;825497,1056914;824372,1057553;793328,1071038;791745,1071398;782299,1077576;787609,1079210;768003,1087792;769637,1082071;763101,1084523;756974,1086566;744311,1090652;742619,1088621;736550,1089835;729197,1091470;714084,1095148;713586,1095379;727972,1091878;735325,1090243;741452,1089018;743902,1091061;756565,1086974;762692,1084931;769228,1082480;767594,1088201;750438,1096373;749597,1096138;737776,1100868;727972,1103729;713267,1107406;707191,1106896;694483,1109369;694069,1110267;660165,1116805;652404,1114762;645869,1114762;634431,1118440;624220,1119257;614008,1119665;612898,1119190;603592,1120840;592359,1118848;592767,1118440;594809,1115579;585415,1114353;589908,1111901;603388,1111493;616459,1111084;635248,1111493;648319,1110267;672828,1104954;689167,1101277;701421,1100868;702274,1100472;690392,1100868;674054,1104546;649545,1109858;636474,1111084;617684,1110676;604613,1111084;591133,1111493;591542,1109858;594401,1105772;720211,1084931;805582,1052649;828048,1040799;840711,1034260;853782,1027314;878291,1012603;897897,997483;934660,968878;944872,960706;954675,952125;969380,938639;975508,928424;984309,920353;984380,919845;975916,927606;969789,937822;955084,951307;945281,959888;935069,968061;898306,996666;878699,1011786;854191,1026497;841120,1033443;828457,1039981;805991,1051832;720620,1084114;594809,1104955;585415,1104955;584189,1101686;574386,1101277;565399,1104955;539257,1105363;520059,1104546;510664,1103729;501269,1102094;506929,1096055;505762,1096373;484677,1092467;483704,1092696;443266,1085340;427335,1082071;413447,1079619;396700,1071855;375867,1064091;354218,1055510;357894,1052649;373008,1055510;379544,1061230;402010,1067769;446533,1079210;457562,1081254;469408,1083297;482479,1086158;496884,1089273;498001,1089018;511481,1091061;511889,1090244;531496,1091061;534764,1091470;564991,1091470;587048,1092287;613191,1090244;616458,1090244;617684,1093513;643418,1090244;660574,1086158;670377,1084523;676504,1083706;689984,1080437;701013,1077985;712041,1075124;732271,1071622;734916,1070629;713676,1074307;702647,1077168;691618,1079619;678138,1082888;672011,1083706;662208,1085340;635657,1087792;617684,1089427;614416,1089427;588274,1091470;566216,1090652;535989,1090652;532721,1090244;520059,1084931;513115,1089427;513097,1089462;518833,1085749;531496,1091061;511889,1090243;512044,1090144;499226,1088201;484113,1084931;471042,1082071;459196,1080028;448167,1077985;403643,1066543;381178,1060005;374642,1054284;359528,1051423;337062,1039981;330527,1040390;307244,1028539;303159,1021184;303976,1020776;318273,1028539;332569,1036304;336654,1033852;319906,1022819;306018,1016689;286820,1005656;270481,995031;244747,983998;234944,975826;236986,975008;246789,977868;226366,956619;214928,947221;204308,937822;190829,926789;171222,905131;169876,900925;165911,896958;152432,882247;150798,874892;145488,867536;144855,866544;138543,862224;126289,844653;119345,828307;118528,828307;109134,810327;100147,792347;90752,771507;82174,750258;90752,764560;99330,782540;102189,792347;103371,794081;101917,786515;98123,779628;91949,765738;84625,753526;75638,729008;67939,703874;65411,696548;54400,652579;49531,620660;49496,621537;49905,628075;51947,643195;54398,658723;50313,645238;47454,628075;44186,628075;42143,612547;39284,602740;36833,593341;29889,585986;27847,585986;25804,575770;24987,562693;26621,544305;27438,537766;28830,533282;28153,523056;29072,507936;30706,504871;30706,503032;27438,509162;24579,505076;19269,497720;18299,491897;18044,492408;16410,508753;15184,525099;13959,537766;13959,563919;14367,577404;15184,590889;11508,603557;10691,603557;8240,579039;8240,553703;10282,534089;13957,537764;10691,533680;9874,518969;10691,496494;11099,490365;12325,480148;17227,461760;19669,449544;18861,446640;16001,462986;11099,481375;9874,491590;9465,497720;8649,520195;9465,534906;7423,554520;7423,579856;9874,604374;10691,604374;16001,627667;18861,646872;24987,666487;34638,708666;35480,716750;37242,716750;46229,738407;49496,749441;43369,740042;36833,725331;36425,729417;32871,718397;30298,718793;27438,709394;17635,686919;11508,666896;11099,650141;8240,630527;6198,610912;1705,596610;4564,520604;7423,500989;4972,490365;9874,460943;11099,453996;14367,430295;22945,413132;20903,436424;22944,432432;24171,422888;24579,412315;28255,398829;33974,378398;40918,357557;41438,356972;44595,340395;49088,328544;54398,318737;65018,298305;73596,279916;85850,256215;94837,245999;102189,231697;108317,222707;114852,219438;116486,216986;123022,203910;135684,189199;136029,195347;135105,197932;148347,184295;154882,175714;163461,167541;164200,168363;163869,167950;174490,157325;185110,147518;196547,135259;212477,123408;229633,110740;239891,103581;246789,97255;259044,89900;272115,82953;273845,82063;278293,77692;285595,72329;293611,68242;299282,66936;300299,66199;411404,21249;415527,20352;426926,16345;434790,14762;438890,14727;440406,14302;533538,2043;559987,1941;588274,2451;588801,2847;602571,1226;615233,3269;627896,5720;634429,7206;627487,5312;614825,2860;602162,817;6021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alt="&quot;&quot;" style="position:absolute;top:102641;width:27839;height:2747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3107f" focusposition="1" focussize="" focus="100%" type="gradientRadial"/>
                <v:stroke joinstyle="miter"/>
                <v:path arrowok="t" o:connecttype="custom" o:connectlocs="1513539,2732500;1500528,2739506;1501308,2739840;1621719,2661377;1579653,2671394;1516554,2679407;1513549,2671394;1557619,2667387;1621719,2661377;1731141,2650892;1728571,2651617;1729889,2651361;946158,2635835;990728,2647354;1009758,2648355;1062841,2674399;1086879,2679407;1088382,2679908;1093890,2674399;1114923,2680409;1135956,2685417;1177400,2695056;1178022,2694432;1226098,2702445;1249133,2706452;1272170,2708455;1319243,2710458;1383344,2709456;1386126,2709456;1392359,2705950;1406381,2701443;1420653,2701193;1430418,2702444;1433047,2709456;1455457,2709456;1448447,2719473;1444440,2724481;1431419,2730491;1407382,2730491;1376333,2728488;1309228,2726485;1259149,2722478;1215080,2716468;1171011,2709456;1103906,2699440;1051824,2682412;1052427,2681975;1021777,2672396;994734,2660376;963686,2650360;931635,2639341;946158,2635835;1535735,2614360;1520433,2616696;1414601,2622040;1449448,2626319;1458462,2624316;1520560,2617305;1530778,2615317;1630820,2599847;1578843,2607780;1596679,2608289;1622345,2603532;1820553,2597530;1657534,2640947;1740030,2622564;775390,2577239;890570,2626319;931635,2639341;962684,2650358;993733,2660375;1020775,2672395;1014765,2677403;998740,2674398;941651,2653364;913607,2642345;885563,2630326;848504,2617305;816454,2603282;791415,2590260;775390,2577239;822465,2552198;877551,2580244;870540,2584251;806439,2553199;822465,2552198;619145,2484086;687252,2522149;701274,2538175;669224,2521146;645186,2506122;619145,2484086;738573,2458384;738583,2458669;741966,2462764;742338,2461048;2201260,2392633;2197623,2392936;2137528,2436007;2078435,2468060;2036369,2493100;2013333,2503117;1989296,2513133;1960249,2528159;1938215,2541179;1906165,2554201;1873113,2566221;1864098,2575235;1850076,2580244;1815022,2586254;1769951,2600277;1728887,2613298;1683816,2626320;1627728,2640343;1548604,2653364;1546601,2656369;1508558,2665881;1509543,2666386;1551791,2655823;1552610,2653364;1631735,2640343;1687823,2626320;1732893,2613298;1773958,2600277;1819028,2586254;1854084,2580244;1830353,2594484;1831047,2594267;1856087,2579242;1870109,2574234;1871043,2573976;1877119,2567222;1910172,2555202;1942222,2542182;1964257,2529160;1993302,2514135;2017340,2504119;2033823,2496952;2042379,2491097;2084445,2466056;2143538,2434004;483762,2378781;487564,2382043;488863,2382705;2207982,2352633;2207638,2352870;2207638,2353156;2209230,2353383;2209641,2352870;2229620,2337681;2223706,2341767;2222661,2342853;2226716,2340258;401982,2287229;439809,2331770;409816,2295775;2300535,2287199;2300445,2287231;2299783,2291770;2283758,2309799;2264727,2330833;2265875,2330569;2283758,2310800;2299783,2292771;2300535,2287199;499877,2264644;501861,2267059;501961,2266728;351726,2241686;377767,2258715;379045,2260221;390912,2262847;417829,2287762;454887,2317811;470912,2339848;479926,2350866;517986,2382919;506969,2391933;471524,2352547;469911,2352870;503454,2390141;506969,2391933;517987,2382919;613136,2458042;594106,2464052;601117,2469061;573073,2470062;555044,2458042;538018,2445021;495952,2409963;456890,2374906;420834,2339848;403808,2322820;387782,2304791;393792,2296777;413823,2314807;435858,2331835;462900,2360883;465198,2362855;435858,2331835;414824,2314807;394793,2296777;372758,2269732;351726,2241686;2558188,2082425;2557681,2082643;2546742,2108899;2547673,1956939;2521131,1995281;2508110,2019321;2495090,2041357;2464041,2082425;2436999,2123492;2412961,2156547;2410957,2157772;2409316,2160202;2411959,2158550;2435997,2125496;2463040,2084428;2494088,2043361;2507109,2021325;2520129,1997285;2547172,1958221;2651335,1943196;2638314,1982260;2615279,2024329;2592242,2067401;2571209,2094445;2585231,2066398;2597250,2038352;2606264,2023328;2618283,2003295;2629301,1983262;2651335,1943196;2586506,1857335;2562195,1900125;2561748,1901153;2586232,1858056;2599839,1760421;2570619,1840261;2509154,1965910;2500155,1980139;2500097,1980257;2479064,2016316;2458031,2055381;2433993,2085430;2413962,2119486;2295777,2252705;2256715,2285760;2252967,2288610;2251351,2290246;2235017,2303562;2221660,2318814;2172583,2355875;2164893,2360734;2144006,2377762;2140990,2379721;2136526,2383921;2097465,2409964;2058403,2434004;2053932,2436270;2027485,2453450;2019286,2457586;2011330,2463051;1984287,2478076;1959020,2487986;1902706,2516393;1770586,2565673;1678519,2589348;1752925,2575235;1766947,2572230;1812017,2556204;1840061,2547189;1885132,2524151;1936212,2506121;1968938,2493286;1983286,2485087;1996305,2481082;2014334,2471064;2019071,2467772;2031362,2456040;2058403,2440014;2089169,2424932;2100469,2417976;2139531,2391933;2156558,2375907;2175588,2363887;2224664,2326827;2259720,2293772;2298781,2260718;2416966,2127498;2433231,2099847;2433993,2097449;2460034,2057383;2468047,2045363;2478701,2030585;2482069,2024329;2503101,1988270;2544166,1903129;2584229,1811980;2595998,1774918;2709425,1671749;2706421,1673753;2706421,1673753;2718886,1612386;2718526,1614157;2721444,1617660;2730459,1627677;2736468,1623670;2736620,1622902;2732462,1625674;2722446,1616658;2709958,1498602;2709259,1498640;2707992,1498711;2708424,1503473;2707423,1528514;2703417,1543538;2679379,1581601;2673370,1614656;2667360,1625674;2657345,1673753;2646327,1711815;2634308,1748877;2627297,1777924;2619285,1807973;2625675,1798034;2631304,1776922;2636311,1746872;2648330,1709812;2659348,1671749;2669363,1623670;2675373,1612652;2681382,1579598;2705420,1541535;2689395,1618661;2677376,1682767;2650333,1764902;2644984,1773224;2642697,1785687;2635310,1806972;2607266,1868072;2594245,1900125;2586232,1917153;2576217,1935183;2549175,1983262;2520129,2030339;2483071,2093443;2442006,2155546;2414964,2190603;2385918,2224659;2375902,2238682;2364886,2252705;2347858,2266728;2320011,2297563;2320815,2300784;2291770,2330833;2260721,2352870;2235682,2372903;2211962,2390238;2215651,2389931;2241692,2370899;2266731,2350866;2297780,2328830;2326826,2298781;2325824,2294774;2353868,2263724;2370895,2249701;2381912,2235677;2391927,2221654;2420974,2187598;2448016,2152540;2489080,2090438;2526138,2027335;2555184,1980257;2582226,1932178;2592242,1914148;2600254,1897121;2613275,1865068;2641319,1803967;2652336,1762900;2679379,1680765;2691398,1616659;2707423,1539532;2711036,1525984;2708424,1525509;2709425,1500468;2731460,1477430;2719797,1526029;2719799,1526029;2731461,1477431;2740475,1467413;2734465,1480435;2733089,1507729;2732462,1533522;2722446,1564343;2722446,1567864;2734465,1533522;2736468,1480434;2741138,1470317;2697406,1424342;2690844,1439856;2688393,1462405;2685233,1451872;2684077,1453359;2687392,1464409;2685389,1480435;2689395,1493456;2692500,1493284;2690396,1486444;2692399,1470418;2697406,1424342;2781540,1397298;2783543,1398299;2782541,1440368;2783543,1469416;2780537,1522503;2777533,1552553;2768519,1596625;2765514,1633687;2750490,1701799;2736468,1760895;2711429,1771914;2713433,1765904;2717439,1723835;2732462,1679762;2744481,1672751;2744481,1672750;2757502,1596625;2764512,1560566;2770522,1523505;2775530,1488447;2777533,1455393;2778534,1427347;2780537,1412322;2781540,1397298;141062,932868;141561,933117;141608,932977;201490,789298;179455,830365;161427,845391;161384,846350;159641,884695;159691,884604;161427,846392;179455,831366;201490,790299;202241,790800;202616,790049;213508,702154;199486,712171;178453,756243;183265,760093;183422,759417;179455,756243;200488,712171;212904,703302;290629,645061;289364,646074;283994,666722;280614,677114;188469,845391;175448,886458;163429,928527;137388,1016672;120362,1076771;112350,1121845;108343,1144883;105338,1167921;96324,1230023;93319,1268086;98328,1308152;100675,1286321;100331,1279103;104337,1237034;113351,1174932;120500,1166352;130882,1096871;130378,1084784;140273,1056415;146160,1032597;144400,1036705;138390,1034701;123366,1077773;124368,1101812;117357,1147888;116356,1155901;106340,1167921;109344,1144883;113351,1121845;121363,1076771;138390,1016672;164431,928527;176450,886458;189470,845391;281615,677114;290629,645061;308659,544896;308658,544896;313665,548903;313665,548902;489134,402289;488942,402443;488357,403104;480177,411677;478109,414685;476758,416212;470912,424699;409817,496817;392790,516850;375764,537884;300474,621107;376765,536883;393791,515848;410818,495815;471913,423696;478109,414685;488357,403104;514559,333219;505914,336231;499485,338618;497955,340559;486938,350576;458893,368605;439864,389640;421836,410674;409817,421693;409409,421182;398048,434840;378768,458755;347720,492811;352727,498819;352823,498735;348721,493812;379769,459756;410818,421693;422837,410676;440865,389640;459895,368606;487939,350577;498956,340560;510975,336053;514769,334875;1965258,152250;2016337,175288;2038372,193317;1989296,169278;1965258,152250;1798997,79130;1839060,88144;1895148,116190;1798997,79130;1196052,72494;1175018,75123;1129947,81133;1085878,91149;1066848,97159;1044814,103169;996597,112642;987724,116191;926628,137225;866534,161265;824468,180297;796424,191314;727315,223367;694263,244402;662213,265436;611132,303499;563057,341561;517046,381703;520991,386636;530756,379937;539069,373741;569066,347571;617142,309509;668222,271446;700272,250411;733324,229377;802432,197324;829475,183301;871541,164269;931635,140230;992731,119196;1018395,114154;1030793,109917;1199536,73511;1554238,50958;1575646,53087;1604692,63103;1582657,60099;1536585,51084;1554238,50958;1670796,43070;1711860,46075;1761938,66108;1699841,55090;1670796,43070;1335770,42820;1220088,49080;1139962,60098;1101903,70114;1068850,82134;1022778,88144;848504,155255;785406,183301;766376,190312;749349,199327;717299,216355;667220,242398;629161,272447;518988,358589;495964,378611;473439,399179;473917,399657;300645,602991;265590,651070;249564,680118;233539,707162;203492,763254;170808,814763;170441,816342;159423,846392;151410,860415;149407,862418;140519,891967;138390,909496;136387,934537;122365,975605;109344,1016672;95322,1076771;87310,1131862;82302,1186952;89313,1148889;89963,1145748;91316,1130860;99329,1075770;101838,1076607;102055,1075676;99330,1074767;113352,1014668;126372,973600;140329,932722;139393,932533;141396,907493;152412,860415;160425,846392;160694,845660;171443,816342;204494,764257;234541,708164;250567,681120;266592,652072;301647,603993;474919,400659;520991,358590;631164,272448;669224,242399;719302,216356;751353,199327;768380,190313;787409,183301;850509,155255;1024782,88145;1070855,82135;1103906,70115;1141966,60099;1222091,49080;1337773,43195;1430755,46316;1476491,0;1523564,3004;1571639,8013;1603690,16026;1624723,26043;1650764,21034;1689825,30049;1713863,37060;1712862,38063;1711860,45074;1670796,42069;1656774,38063;1642752,35057;1615709,29047;1588667,23037;1560623,19031;1529574,19031;1504535,19031;1465474,19031;1463639,18445;1446443,27044;1452453,37060;1512547,49080;1485805,49547;1486256,49582;1514550,49080;1538588,52086;1584660,61100;1606695,64105;1643754,72119;1681813,80132;1718871,89146;1755930,100165;1773958,105172;1791986,111182;1792219,111395;1805147,113624;1836477,125267;1840854,131899;1842065,132217;1870109,143235;1894147,153252;1918184,164270;1936213,174287;1948232,180297;1961252,187308;2005321,212349;2061409,248409;2090455,268442;2091296,269042;2106139,278061;2671367,1341206;2670944,1349588;2682383,1351222;2693400,1359235;2698409,1386279;2717438,1418332;2725451,1419061;2725451,1411321;2733593,1388702;2733463,1384277;2741476,1357232;2752493,1357232;2769520,1346214;2771523,1390287;2766515,1411321;2760506,1431354;2757501,1464409;2756500,1481436;2754497,1498465;2750226,1501313;2750490,1502470;2754582,1499742;2756500,1483440;2757501,1466412;2760506,1433357;2766515,1413324;2771523,1392290;2779535,1398300;2778534,1413324;2776531,1428349;2775529,1456396;2773526,1489449;2768519,1524508;2762509,1561568;2755498,1597627;2742478,1673753;2730459,1680765;2715435,1724837;2711428,1766906;2709425,1772916;2692399,1818992;2687391,1822999;2666358,1872079;2688393,1822999;2693400,1818992;2661350,1910141;2644324,1919157;2640793,1926220;2641319,1927169;2645326,1919156;2662352,1910141;2650333,1944197;2628298,1984263;2617282,2004296;2605263,2024329;2596248,2039353;2583228,2068402;2569206,2096448;2547172,2126497;2525137,2154543;2526055,2152653;2501098,2186596;2447013,2245694;2436366,2262078;2447013,2246695;2501098,2187597;2460034,2249699;2438876,2271862;2421891,2284349;2420973,2285760;2410353,2293930;2409956,2296777;2362881,2344856;2312803,2390932;2310487,2392613;2293773,2413970;2253711,2444019;2216267,2472104;2216132,2472267;2253711,2445021;2293773,2414972;2260721,2448026;2233804,2465555;2215184,2473420;2214649,2474070;2194617,2487090;2187069,2490589;2168077,2505997;2149547,2519143;2121503,2537173;2112489,2538175;2102471,2542629;2100913,2543812;2113490,2539176;2122505,2538175;2086449,2565219;2063412,2577240;2040376,2588257;2024105,2590698;2021346,2592264;1945226,2625318;1941345,2626200;1918184,2641344;1931204,2645351;1883129,2666386;1887135,2652363;1871110,2658373;1856087,2663380;1825038,2673397;1820889,2668418;1806007,2671394;1787979,2675400;1750921,2684416;1749700,2684983;1784975,2676401;1803003,2672395;1818026,2669390;1824036,2674398;1855085,2664382;1870108,2659374;1886133,2653364;1882127,2667387;1840061,2687420;1837999,2686843;1809013,2698438;1784975,2705450;1748918,2714464;1734020,2713213;1702860,2719276;1701844,2721476;1618714,2737502;1599683,2732494;1583658,2732494;1555614,2741509;1530576,2743512;1505536,2744513;1502815,2743348;1479996,2747394;1452453,2742510;1453455,2741509;1458462,2734497;1435427,2731492;1446443,2725483;1479496,2724480;1511546,2723479;1557617,2724480;1589668,2721476;1649762,2708454;1689825,2699440;1719872,2698438;1721963,2697467;1692830,2698439;1652767,2707453;1592673,2720475;1560623,2723479;1514550,2722478;1482500,2723479;1449448,2724481;1450450,2720475;1457460,2710458;1765944,2659374;1975274,2580244;2030359,2551196;2061409,2535170;2093459,2518142;2153553,2482083;2201629,2445021;2291770,2374906;2316809,2354873;2340847,2333839;2376903,2300784;2391927,2275743;2413508,2255960;2413681,2254717;2392930,2273740;2377905,2298781;2341849,2331836;2317811,2352870;2292772,2372903;2202631,2443018;2154555,2480079;2094461,2516139;2062411,2533166;2031362,2549193;1976276,2578241;1766947,2657371;1458462,2708455;1435427,2708455;1432421,2700442;1408384,2699440;1386349,2708455;1322249,2709456;1275175,2707453;1252139,2705450;1229103,2701443;1242980,2686641;1240120,2687420;1188419,2677845;1186035,2678406;1086880,2660376;1047818,2652363;1013764,2646353;972700,2627321;921620,2608290;868537,2587255;877551,2580244;914609,2587255;930634,2601278;985720,2617305;1094892,2645351;1121934,2650360;1150980,2655367;1183031,2662379;1218350,2670017;1221089,2669390;1254142,2674399;1255143,2672396;1303218,2674399;1311231,2675400;1385347,2675400;1439432,2677403;1503533,2672396;1511545,2672396;1514550,2680409;1577649,2672396;1619715,2662379;1643753,2658373;1658777,2656369;1691828,2648356;1718871,2642346;1745913,2635334;1795516,2626749;1802002,2624317;1749920,2633331;1722877,2640343;1695835,2646353;1662783,2654366;1647760,2656369;1623722,2660376;1558620,2666386;1514550,2670392;1506538,2670392;1442437,2675400;1388352,2673397;1314236,2673397;1306223,2672396;1275175,2659374;1258148,2670392;1258105,2670479;1272170,2661377;1303219,2674398;1255144,2672395;1255522,2672150;1224095,2667387;1187037,2659374;1154987,2652363;1125940,2647354;1098899,2642346;989727,2614300;934641,2598274;918616,2584251;881557,2577239;826471,2549193;810446,2550195;753356,2521146;743340,2503117;745343,2502116;780399,2521146;815453,2540178;825469,2534168;784405,2507123;750351,2492099;703277,2465054;663214,2439011;600116,2411967;576078,2391934;581085,2389931;605123,2396942;555044,2344856;527000,2321819;500960,2298781;467908,2271737;419833,2218649;416534,2208339;406812,2198616;373760,2162557;369754,2144527;356733,2126497;355182,2124065;339706,2113475;309659,2070405;292633,2030339;290629,2030339;267594,1986267;245559,1942194;222522,1891111;201490,1839025;222522,1874082;243556,1918155;250567,1942194;253464,1946444;249898,1927899;240597,1911017;225457,1876971;207498,1847037;185464,1786938;166586,1725330;160387,1707371;133388,1599595;121448,1521355;121363,1523505;122365,1539532;127373,1576593;133382,1614656;123366,1581601;116356,1539532;108343,1539532;103335,1501469;96324,1477430;90315,1454392;73288,1436363;68280,1436363;63272,1411321;61269,1379268;65275,1334195;67278,1318168;70689,1307176;69031,1282109;71285,1245047;75291,1237536;75291,1233028;67278,1248053;60268,1238036;47247,1220007;44868,1205733;44243,1206985;40236,1247051;37231,1287117;34227,1318168;34227,1382273;35228,1415328;37231,1448381;28218,1479433;26214,1479433;20205,1419334;20205,1357232;25212,1309153;34223,1318163;26214,1308152;24211,1272092;26214,1217001;27215,1201977;30221,1176935;42240,1131862;48228,1101919;46246,1094800;39234,1134866;27215,1179941;24211,1204982;23209,1220007;21206,1275097;23209,1311156;18202,1359235;18202,1421337;24211,1481436;26214,1481436;39234,1538531;46246,1585608;61269,1633687;84931,1737076;86996,1756890;91317,1756890;113352,1809977;121364,1837022;106340,1813983;90315,1777924;89314,1787940;80600,1760927;74290,1761898;67278,1738860;43241,1683769;28218,1634689;27215,1593621;20205,1545542;15197,1497463;4180,1462405;11190,1276099;18202,1228020;12192,1201977;24211,1129858;27215,1112830;35228,1054734;56262,1012665;51253,1069760;56259,1059973;59266,1036580;60268,1010662;69281,977607;83303,927525;100331,876441;101606,875006;109345,834372;120362,805324;133383,781284;159424,731202;180456,686128;210504,628033;232538,602991;250567,567934;265591,545897;281616,537884;285622,531874;301647,499822;332695,463762;333541,478834;331276,485169;363744,451743;379769,430708;400802,410676;402615,412689;401804,411677;427845,385634;453886,361594;481930,331545;520991,302497;563057,271446;588208,253898;605123,238391;635170,220361;667220,203334;671463,201152;682370,190438;700273,177291;719929,167275;733834,164074;736328,162266;1008756,52085;1018864,49887;1046816,40065;1066096,36183;1076150,36098;1079868,35057;1308227,5008;1373078,4757;1442437,6009;1443728,6977;1477493,3004;1508541,8012;1539590,14022;1555609,17664;1538588,13021;1507539,7011;1476491,2003;147649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32" alt="&quot;&quot;" style="position:absolute;left:5715;top:108356;width:18227;height:1798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990959,1788966;982441,1793553;982951,1793772;1061788,1742402;1034246,1748960;992933,1754206;990966,1748960;1019820,1746337;1061788,1742402;1133429,1735537;1131748,1736012;1132610,1735844;619478,1725679;648659,1733221;661119,1733876;695874,1750927;711612,1754206;712597,1754534;716203,1750927;729973,1754862;743745,1758141;770878,1764451;771286,1764043;802763,1769289;817845,1771912;832928,1773224;863748,1774535;905717,1773879;907538,1773879;911619,1771584;920800,1768633;930144,1768469;936538,1769288;938259,1773879;952931,1773879;948341,1780437;945718,1783716;937193,1787651;921455,1787651;901127,1786339;857191,1785028;824403,1782405;795549,1778470;766696,1773879;722760,1767321;688661,1756174;689055,1755887;668988,1749616;651282,1741746;630954,1735189;609970,1727975;619478,1725679;1005491,1711620;995473,1713149;926182,1716648;948997,1719449;954899,1718138;995556,1713548;1002247,1712246;1067747,1702118;1033716,1707312;1045394,1707645;1062198,1704531;1191971,1700601;1085236,1729026;1139250,1716991;507671,1687317;583083,1719449;609970,1727975;630298,1735188;650627,1741746;668332,1749615;664397,1752894;653905,1750927;616527,1737156;598166,1729942;579805,1722072;555541,1713548;534557,1704367;518163,1695841;507671,1687317;538492,1670922;574559,1689284;569969,1691907;528000,1671578;538492,1670922;405373,1626330;449964,1651249;459145,1661742;438161,1650593;422423,1640757;405373,1626330;483566,1609502;483572,1609689;485787,1612369;486031,1611246;1441231,1566455;1438849,1566653;1399504,1594852;1360814,1615837;1333272,1632231;1318190,1638789;1302451,1645347;1283434,1655184;1269007,1663709;1248023,1672234;1226383,1680103;1220481,1686005;1211301,1689284;1188349,1693219;1158840,1702400;1131954,1710925;1102445,1719450;1065722,1728631;1013917,1737156;1012606,1739123;987697,1745351;988343,1745681;1016004,1738765;1016540,1737156;1068346,1728631;1105068,1719450;1134577,1710925;1161464,1702400;1190972,1693219;1213924,1689284;1198387,1698607;1198842,1698465;1215236,1688628;1224416,1685350;1225028,1685180;1229006,1680759;1250647,1672889;1271631,1664365;1286058,1655839;1305075,1646003;1320813,1639445;1331605,1634753;1337207,1630920;1364749,1614526;1403438,1593541;316733,1557386;319223,1559522;320072,1559955;1445631,1540267;1445407,1540422;1445407,1540610;1446449,1540758;1446719,1540422;1459799,1530479;1455927,1533153;1455243,1533864;1457898,1532165;263190,1497447;287955,1526607;268319,1503043;1506229,1497428;1506171,1497449;1505737,1500420;1495245,1512224;1482785,1525995;1483536,1525822;1495245,1512880;1505737,1501076;1506229,1497428;327285,1482661;328583,1484242;328649,1484025;230285,1467631;247335,1478779;248172,1479765;255942,1481484;273565,1497796;297828,1517470;308320,1531897;314222,1539111;339141,1560096;331928,1565997;308721,1540211;307665,1540422;307665,1540422;329626,1564824;331928,1565997;339141,1560096;401438,1609279;388979,1613213;393569,1616493;375208,1617148;363404,1609279;352257,1600754;324715,1577801;299140,1554849;275532,1531897;264385,1520749;253893,1508945;257827,1503699;270943,1515503;285369,1526651;303074,1545668;304579,1546959;285369,1526651;271598,1515503;258483,1503699;244056,1485992;230285,1467631;1674923,1363362;1674590,1363505;1667427,1380695;1668038,1281206;1650660,1306309;1642135,1322048;1633610,1336475;1613281,1363362;1595576,1390249;1579838,1411890;1578525,1412692;1577451,1414283;1579182,1413201;1594920,1391561;1612626,1364674;1632954,1337787;1641479,1323360;1650004,1307621;1667710,1282046;1720416,1278930;1714924,1291227;1703121,1314835;1714924,1291227;1720416,1278930;1735909,1272209;1727383,1297784;1712301,1325327;1697219,1353526;1683448,1371232;1692629,1352870;1700498,1334508;1706399,1324672;1714268,1311556;1721482,1298441;1735909,1272209;1693463,1215996;1677546,1244011;1677253,1244684;1693284,1216468;1702193,1152547;1683062,1204817;1642818,1287080;1636926,1296396;1636889,1296473;1623117,1320081;1609347,1345657;1593609,1365330;1580493,1387626;1503114,1474844;1477539,1496485;1475085,1498351;1474026,1499423;1463332,1508141;1454588,1518126;1422455,1542390;1417420,1545570;1403745,1556719;1401770,1558002;1398848,1560752;1373273,1577802;1347699,1593541;1344772,1595024;1327455,1606272;1322086,1608980;1316878,1612558;1299172,1622395;1282630,1628882;1245758,1647481;1159256,1679745;1098977,1695244;1147692,1686005;1156873,1684037;1186382,1673545;1204743,1667643;1234253,1652560;1267696,1640756;1289123,1632353;1298517,1626985;1307041,1624363;1318845,1617804;1321947,1615648;1329993,1607968;1347699,1597475;1367842,1587601;1375240,1583047;1400815,1565997;1411963,1555505;1424423,1547635;1456555,1523372;1479506,1501731;1505081,1480091;1582460,1392872;1593109,1374768;1593609,1373199;1610658,1346967;1615904,1339098;1622880,1329423;1625085,1325327;1638856,1301719;1665742,1245978;1691972,1186302;1699678,1162038;1773942,1094493;1771975,1095805;1771975,1095805;1780136,1055628;1779901,1056788;1781811,1059081;1787713,1065639;1791648,1063016;1791747,1062513;1789025,1064327;1782467,1058425;1774291,981133;1773833,981159;1773004,981205;1773287,984322;1772631,1000717;1770008,1010554;1754270,1035473;1750335,1057114;1746401,1064327;1739843,1095805;1732630,1120724;1724760,1144988;1720170,1164006;1714924,1183679;1719108,1177171;1722794,1163350;1726072,1143676;1733941,1119413;1741155,1094493;1747712,1063016;1751647,1055802;1755581,1034162;1771320,1009242;1760828,1059737;1752958,1101706;1735253,1155480;1731750,1160929;1730252,1169088;1725417,1183024;1707055,1223026;1698530,1244011;1693284,1255159;1686726,1266963;1669021,1298441;1650004,1329262;1625741,1370576;1598855,1411234;1581150,1434186;1562132,1456483;1555575,1465664;1548362,1474844;1537213,1484025;1518981,1504213;1519507,1506322;1500491,1525995;1480162,1540422;1463768,1553538;1448238,1564887;1450653,1564686;1467703,1552226;1484097,1539111;1504425,1524684;1523443,1505010;1522787,1502387;1541148,1482058;1552296,1472877;1559509,1463697;1566067,1454516;1585084,1432219;1602789,1409267;1629676,1368608;1653938,1327295;1672956,1296473;1690661,1264995;1697219,1253191;1702465,1242044;1710990,1221059;1729351,1181056;1736564,1154169;1754270,1100396;1762139,1058426;1772631,1007930;1774997,999061;1773287,998750;1773942,982355;1788369,967272;1780732,999090;1780733,999090;1788369,967273;1794271,960714;1790336,969240;1790336,969240;1789434,987109;1789025,1003996;1782467,1024175;1782467,1026480;1790336,1003996;1791648,969239;1794705,962615;1766073,932516;1761776,942674;1760171,957436;1758103,950539;1757346,951513;1759516,958747;1758205,969240;1760828,977765;1762861,977652;1761483,973174;1762794,962681;1766073,932516;1821157,914810;1822469,915465;1821813,943008;1822469,962026;1820501,996782;1818534,1016455;1812632,1045309;1810665,1069574;1800829,1114167;1791648,1152857;1775254,1160071;1776566,1156136;1779189,1128594;1789025,1099739;1796894,1095149;1796894,1095149;1805419,1045309;1810009,1021701;1813944,997438;1817223,974485;1818534,952845;1819190,934483;1820501,924646;1821157,914810;92358,610748;92684,610911;92715,610820;131922,516753;117495,543640;105691,553477;105663,554105;104521,579209;104554,579149;105691,554132;117495,544295;131922,517409;132413,517736;132659,517245;139790,459700;130609,466258;116839,495112;119989,497633;120092,497190;117495,495112;131265,466258;139395,460451;190284,422321;189456,422984;185940,436502;183726,443306;123396,553477;114871,580363;107002,607906;89952,665614;78805,704961;73559,734471;70936,749554;68968,764637;63066,805295;61099,830215;64378,856446;65915,842153;65690,837428;68313,809886;74214,769227;78895,763610;85692,718121;85362,710207;91841,691635;95695,676041;94543,678730;90608,677418;80772,705617;81428,721356;76837,751522;76182,756768;69624,764637;71591,749554;74214,734471;79460,704961;90608,665614;107658,607906;115527,580363;124052,553477;184382,443306;190284,422321;202088,356743;202087,356743;205366,359366;205366,359366;320251,263378;320125,263479;319743,263911;314386,269524;313032,271495;312148,272494;308320,278050;268319,325266;257171,338381;246024,352152;196750,406615;246679,351497;257827,337725;268975,324610;308976,277394;313032,271495;319743,263911;336897,218158;331237,220130;327028,221693;326026,222964;318813,229522;300451,241326;287992,255097;276189,268868;268319,276082;268052,275748;260614,284690;247991,300346;227662,322643;230941,326577;231004,326522;228318,323298;248646,301002;268975,276082;276844,268869;288648,255097;301107,241326;319468,229522;326682,222965;334551,220014;337035,219243;1286713,99678;1320157,114761;1334583,126565;1302451,110826;1286713,99678;1177857,51806;1204088,57708;1240810,76070;1177857,51806;783091,47462;769320,49183;739810,53118;710957,59675;698498,63610;684071,67545;652502,73747;646692,76070;606691,89841;567346,105580;539804,118040;521443,125253;476195,146238;454555,160010;433571,173781;400127,198700;368650,223620;338525,249901;341108,253130;347502,248745;352944,244688;372585,227555;404061,202635;437505,177716;458489,163944;480129,150173;525376,129188;543082,120007;570624,107547;609970,91808;649971,78037;666774,74737;674891,71963;785372,48128;1017605,33362;1031623,34756;1050640,41314;1036213,39347;1006048,33444;1017605,33362;1093920,28198;1120806,30165;1153594,43281;1112937,36067;1093920,28198;874569,28034;798828,32133;746368,39346;721449,45904;699808,53773;669643,57708;555541,101645;514229,120007;501769,124597;490622,130499;469637,141647;436849,158698;411930,178371;339797,234768;324722,247877;309975,261343;310287,261655;196841,394778;173889,426255;163397,445273;152905,462979;133232,499702;111833,533424;111593,534459;104379,554132;99133,563313;97821,564625;92002,583970;90608,595446;89297,611841;80116,638728;71591,665614;62410,704961;57164,741029;53886,777097;58476,752177;58901,750121;59787,740373;65033,704306;66676,704854;66819,704244;65034,703649;74215,664303;82739,637416;91878,610652;91264,610529;92576,594135;99789,563313;105035,554132;105211,553653;112249,534459;133888,500358;153561,463635;164053,445929;174546,426911;197497,395434;310943,262311;341108,234769;413242,178372;438161,158698;470949,141648;491933,130499;503081,124598;515540,120007;556854,101645;670956,57708;701121,53774;722760,45904;747679,39347;800140,32133;875880,28280;936758,30323;966703,0;997523,1967;1029000,5246;1049984,10492;1063755,17050;1080805,13771;1106379,19673;1122117,24263;1121462,24920;1120806,29510;1093920,27543;1084739,24920;1075559,22952;1057853,19017;1040148,15083;1021787,12459;1001458,12459;985064,12459;959490,12459;958288,12076;947030,17706;950965,24263;990310,32133;972801,32438;973096,32461;991622,32133;1007360,34100;1037525,40002;1051951,41970;1076215,47216;1101134,52462;1125396,58364;1149660,65578;1161464,68856;1173267,72791;1173419,72930;1181884,74390;1202397,82013;1205262,86354;1206055,86563;1224416,93776;1240155,100334;1255893,107548;1267697,114105;1275566,118040;1284090,122630;1312944,139025;1349666,162633;1368684,175749;1369234,176142;1378953,182046;1749024,878086;1748746,883574;1756237,884644;1763450,889890;1766729,907596;1779188,928581;1784435,929058;1784435,923991;1789766,909182;1789680,906285;1794926,888579;1802140,888579;1813288,881366;1814599,910220;1811321,923991;1807386,937106;1805418,958747;1804763,969895;1803452,981044;1800655,982908;1800829,983666;1803507,981880;1804763,971207;1805418,960059;1807386,938418;1811321,925302;1814599,911531;1819845,915466;1819190,925302;1817878,935139;1817222,953501;1815911,975142;1812632,998094;1808698,1022358;1804107,1045966;1795582,1095805;1787713,1100396;1777877,1129250;1775254,1156792;1773942,1160727;1762794,1190893;1759515,1193516;1745745,1225649;1760171,1193516;1763450,1190893;1742466,1250568;1731318,1256471;1729006,1261095;1729351,1261716;1731974,1256470;1743122,1250568;1735253,1272865;1720826,1299096;1713613,1312211;1705744,1325327;1699842,1335163;1691317,1354181;1682136,1372543;1667710,1392216;1653283,1410578;1653884,1409340;1637544,1431563;1602133,1470254;1595161,1480981;1602133,1470910;1637544,1432219;1610658,1472877;1596805,1487386;1585684,1495562;1585083,1496485;1578131,1501834;1577870,1503699;1547049,1535176;1514261,1565342;1512745,1566442;1501802,1580424;1475572,1600098;1451056,1618485;1450968,1618592;1475572,1600754;1501802,1581080;1480162,1602721;1462539,1614197;1450347,1619346;1449997,1619772;1436882,1628297;1431939,1630587;1419505,1640675;1407373,1649281;1389012,1661085;1383110,1661742;1376550,1664657;1375530,1665431;1383766,1662397;1389668,1661742;1366060,1679447;1350978,1687317;1335896,1694530;1325242,1696128;1323436,1697154;1273598,1718794;1271057,1719372;1255893,1729286;1264417,1731909;1232941,1745681;1235564,1736500;1225072,1740435;1215236,1743713;1194907,1750271;1192191,1747011;1182447,1748960;1170644,1751583;1146381,1757485;1145581,1757857;1168677,1752238;1180480,1749615;1190316,1747648;1194251,1750927;1214580,1744369;1224416,1741090;1234908,1737156;1232285,1746337;1204743,1759452;1203393,1759074;1184415,1766665;1168677,1771256;1145069,1777158;1135315,1776338;1114913,1780308;1114248,1781749;1059821,1792241;1047361,1788962;1036869,1788962;1018507,1794864;1002114,1796176;985719,1796831;983938,1796068;968998,1798717;950965,1795520;951621,1794864;954899,1790273;939817,1788306;947030,1784372;968670,1783716;989655,1783060;1019819,1783716;1040803,1781749;1080149,1773223;1106379,1767321;1126052,1766665;1127421,1766030;1108347,1766666;1082116,1772568;1042771,1781093;1021787,1783060;991622,1782405;970637,1783060;948997,1783716;949653,1781093;954243,1774535;1156217,1741090;1293271,1689284;1329337,1670266;1349666,1659774;1370650,1648626;1409996,1625018;1441472,1600754;1500491,1554849;1516884,1541734;1532623,1527963;1556230,1506322;1566067,1489928;1580196,1476975;1580310,1476162;1566723,1488616;1556886,1505010;1533279,1526651;1517541,1540422;1501147,1553538;1442129,1599442;1410652,1623706;1371307,1647314;1350322,1658462;1329993,1668955;1293927,1687973;1156873,1739779;954899,1773224;939817,1773224;937849,1767978;922111,1767321;907684,1773224;865716,1773879;834895,1772568;819813,1771256;804731,1768633;813815,1758942;811944,1759452;778093,1753183;776533,1753550;711613,1741746;686038,1736500;663742,1732566;636856,1720105;603412,1707646;568657,1693874;574559,1689284;598822,1693874;609314,1703055;645381,1713548;716859,1731909;734564,1735189;753581,1738467;774566,1743058;797690,1748058;799484,1747648;821124,1750927;821780,1749616;853256,1750927;858502,1751583;907028,1751583;942439,1752894;984408,1749616;989654,1749616;991622,1754862;1032934,1749616;1060476,1743058;1076214,1740435;1086051,1739123;1107691,1733877;1125396,1729942;1143102,1725352;1175578,1719731;1179825,1718138;1145725,1724040;1128020,1728631;1110314,1732566;1088674,1737812;1078838,1739123;1063100,1741746;1020475,1745681;991622,1748304;986376,1748304;944407,1751583;908996,1750271;860470,1750271;855224,1749616;834895,1741090;823747,1748304;823719,1748361;832928,1742402;853257,1750927;821780,1749615;822028,1749455;801451,1746337;777189,1741090;756204,1736500;737187,1733221;719482,1729942;648004,1711581;611937,1701088;601445,1691907;577182,1687317;541115,1668955;530623,1669611;493245,1650593;486687,1638789;487998,1638134;510950,1650593;533902,1663053;540459,1659118;513573,1641412;491278,1631576;460457,1613869;434226,1596819;392914,1579114;377176,1565998;380454,1564686;396192,1569276;363404,1535176;345043,1520093;327993,1505010;306354,1487305;274877,1452548;272717,1445798;266352,1439432;244712,1415824;242089,1404020;233564,1392216;232548,1390624;222416,1383691;202743,1355493;191595,1329262;190284,1329262;175202,1300407;160775,1271553;145692,1238109;131922,1204008;145692,1226960;159463,1255815;164053,1271553;165950,1274335;163616,1262195;157525,1251143;147613,1228851;135855,1209254;121429,1169907;109070,1129576;105010,1117815;87333,1047254;79516,996030;79460,997438;80116,1007930;83395,1032195;87329,1057114;80772,1035473;76182,1007930;70936,1007930;67656,983011;63066,967272;59132,952190;47984,940386;44705,940386;41426,923991;40115,903006;42738,873496;44049,863004;46282,855807;45197,839396;46672,815132;49295,810214;49295,807262;44049,817099;39459,810542;30934,798738;29377,789393;28967,790212;26344,816443;24376,842674;22409,863004;22409,904973;23065,926614;24376,948254;18475,968584;17163,968584;13229,929237;13229,888579;16507,857102;22407,863000;17163,856446;15852,832838;17163,796770;17819,786934;19786,770539;27655,741029;31576,721425;30279,716765;25688,742996;17819,772507;15852,788901;15196,798738;13884,834805;15196,858413;11917,889890;11917,930549;15852,969895;17163,969895;25688,1007275;30279,1038096;40115,1069574;55607,1137262;56959,1150235;59788,1150235;74215,1184991;79461,1202697;69624,1187614;59132,1164006;58477,1170563;52771,1152878;48640,1153513;44049,1138431;28311,1102363;18475,1070230;17819,1043343;13229,1011865;9950,980388;2737,957436;7327,835461;11917,803984;7983,786934;15852,739718;17819,728569;23065,690534;36836,662991;33557,700371;36835,693964;38803,678648;39459,661680;45361,640039;54541,607250;65690,573805;66525,572866;71592,546263;78805,527245;87330,511506;104380,478717;118150,449208;137823,411172;152250,394778;164053,371826;173890,357399;184382,352152;187005,348218;197497,327233;217826,303625;218379,313492;216896,317640;238154,295756;248646,281985;262417,268869;263604,270187;263073,269524;280123,252474;297173,236736;315534,217062;341108,198044;368650,177716;385118,166227;396192,156074;415865,144270;436849,133123;439627,131694;446768,124680;458490,116072;471359,109515;480463,107419;482096,106235;660463,34100;667080,32661;685382,26230;698005,23689;704588,23633;707022,22952;856535,3279;898995,3115;944407,3934;945252,4568;967359,1967;987687,5246;1008016,9180;1018504,11564;1007360,8525;987031,4590;966703,1312;9667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33" alt="&quot;&quot;" style="position:absolute;left:22174;top:106299;width:4605;height:454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50403,452076;248251,453235;248379,453290;268301,440309;261341,441966;250902,443292;250405,441966;257696,441303;268301,440309;286403,438574;285979,438694;286196,438652;156534,436083;163908,437989;167056,438155;175839,442463;179815,443292;180064,443375;180975,442463;184455,443458;187935,444286;194791,445881;194894,445778;202848,447103;206659,447766;210470,448098;218258,448429;228863,448263;229324,448263;230355,447683;232675,446938;235036,446896;236651,447103;237086,448263;240794,448263;239634,449921;238971,450749;236817,451744;232840,451744;227703,451412;216601,451081;208316,450418;201025,449424;193734,448263;182632,446606;174016,443789;174116,443717;169045,442132;164571,440143;159434,438486;154132,436663;156534,436083;254075,432530;251544,432917;234035,433801;239800,434509;241291,434177;251565,433017;253255,432689;269806,430129;261207,431442;264158,431526;268404,430739;301196,429746;274226,436929;287874,433888;128282,426389;147338,434509;154132,436663;159268,438486;164405,440143;168879,442132;167885,442960;165234,442463;155789,438983;151149,437160;146509,435172;140378,433017;135076,430697;130933,428543;128282,426389;136070,422246;145184,426886;144024,427549;133419,422412;136070,422246;102433,410977;113700,417275;116020,419926;110718,417109;106741,414623;102433,410977;122191,406725;122193,406772;122752,407449;122814,407166;364181,395847;363579,395897;353637,403023;343861,408326;336901,412469;333090,414126;329113,415783;324308,418269;320662,420423;315360,422577;309892,424566;308400,426057;306080,426886;300281,427880;292824,430200;286031,432355;278574,434509;269295,436829;256204,438983;255873,439481;249579,441054;249742,441138;256732,439390;256867,438983;269958,436829;279237,434509;286693,432355;293487,430200;300944,427880;306743,426886;302817,429242;302932,429206;307075,426720;309395,425892;309549,425849;310555,424732;316023,422743;321325,420589;324971,418434;329776,415949;333753,414292;336480,413106;337895,412137;344855,407994;354631,402691;80035,393555;80664,394095;80878,394204;365293,389229;365236,389268;365236,389316;365500,389353;365568,389268;368873,386755;367895,387431;367722,387611;368393,387182;66505,378408;72763,385777;67801,379822;380605,378404;380590,378409;380481,379160;377830,382143;374681,385623;374871,385579;377830,382308;380481,379325;380605,378404;82701,374672;83029,375071;83045,375017;58190,370874;62499,373691;62710,373940;64673,374375;69126,378497;75257,383468;77909,387114;79400,388937;85697,394240;83874,395731;78010,389215;77743,389268;77743,389268;83292,395435;83874,395731;85697,394240;101438,406668;98290,407663;99450,408491;94810,408657;91828,406668;89011,404514;82051,398714;75589,392914;69624,387114;66807,384297;64156,381314;65150,379988;68464,382971;72109,385788;76583,390594;76963,390920;72109,385788;68629,382971;65315,379988;61670,375514;58190,370874;423232,344525;423148,344561;421338,348905;421492,323764;417101,330107;414947,334085;412793,337730;407656,344525;403182,351319;399205,356788;398874,356991;398602,357393;399039,357119;403016,351651;407490,344856;412627,338062;414781,334416;416935,330439;421409,323976;434728,323189;433340,326296;430357,332262;433340,326296;434728,323189;438642,321490;436488,327953;432677,334913;428866,342039;425386,346513;427706,341873;429694,337233;431186,334748;433174,331433;434997,328119;438642,321490;427917,307285;423895,314364;423821,314535;427872,307404;430123,291251;425289,304460;415120,325248;413631,327602;413621,327622;410141,333588;406662,340051;402685,345022;399371,350656;379818,372697;373356,378165;372736,378637;372468,378908;369766,381111;367556,383634;359437,389766;358164,390569;354709,393387;354210,393711;353471,394406;347009,398714;340547,402691;339807,403066;335431,405909;334075,406593;332759,407497;328285,409983;324105,411622;314787,416322;292929,424475;277698,428392;290007,426057;292327,425560;299784,422909;304423,421417;311880,417606;320331,414623;325745,412499;328119,411143;330273,410480;333256,408823;334039,408278;336073,406337;340547,403686;345636,401191;347506,400040;353968,395731;356785,393080;359934,391091;368053,384960;373853,379491;380315,374022;399868,351982;402559,347407;402685,347010;406993,340382;408319,338393;410081,335948;410639,334913;414118,328947;420912,314861;427540,299781;429487,293650;448253,276581;447756,276912;447756,276912;449818,266760;449759,267053;450241,267632;451733,269289;452727,268627;452752,268499;452064,268958;450407,267466;448341,247935;448225,247941;448016,247953;448087,248741;447922,252884;447259,255369;443282,261666;442288,267135;441294,268958;439637,276912;437814,283210;435825,289341;434666,294147;433340,299118;434397,297474;435328,293981;436157,289010;438145,282878;439968,276581;441625,268627;442619,266804;443613,261335;447590,255038;444939,267798;442951,278404;438477,291993;437591,293369;437213,295431;435991,298953;431351,309061;429197,314364;427872,317182;426215,320165;421741,328119;416935,335908;410804,346348;404011,356622;399537,362422;394731,368057;393074,370377;391252,372697;388435,375017;383827,380118;383961,380651;379155,385623;374018,389268;369876,392583;365952,395451;366562,395400;370870,392251;375013,388937;380149,385291;384955,380320;384789,379657;389429,374520;392246,372200;394068,369880;395725,367560;400531,361925;405005,356125;411799,345851;417930,335410;422735,327622;427209,319667;428866,316684;430191,313867;432346,308564;436985,298456;438808,291661;443282,278073;445270,267467;447922,254706;448519,252465;448087,252386;448253,248244;451898,244432;449969,252472;449969,252472;451899,244432;453390,242775;452396,244929;452396,244929;452168,249445;452064,253712;450407,258811;450407,259394;452396,253712;452727,244929;453500,243255;446265,235649;445179,238216;444773,241946;444251,240204;444059,240450;444608,242278;444276,244929;444939,247083;445453,247055;445105,245923;445436,243272;446265,235649;460184,231175;460515,231340;460349,238300;460515,243106;460018,251889;459521,256861;458029,264152;457532,270284;455047,281552;452727,291330;448585,293153;448916,292158;449579,285198;452064,277907;454053,276747;454053,276747;456207,264152;457367,258186;458361,252055;459189,246255;459521,240786;459686,236146;460018,233660;460184,231175;23338,154337;23420,154379;23428,154356;33335,130585;29689,137379;26707,139865;26700,140024;26411,146368;26419,146352;26707,140030;29689,137545;33335,130750;33459,130833;33521,130709;35323,116167;33003,117824;29524,125116;30320,125753;30346,125641;29689,125116;33169,117824;35223,116357;48082,106722;47873,106889;46985,110305;46425,112024;31181,139865;29026,146659;27038,153619;22730,168202;19913,178145;18587,185603;17925,189414;17427,193226;15936,203500;15439,209797;16268,216426;16656,212814;16599,211620;17262,204660;18753,194386;19936,192966;21653,181471;21570,179471;23207,174778;24181,170837;23890,171517;22896,171185;20410,178311;20576,182288;19416,189911;19250,191237;17593,193226;18090,189414;18753,185603;20079,178145;22896,168202;27204,153619;29192,146659;31346,139865;46591,112024;48082,106722;51065,90150;51065,90150;51893,90813;51893,90813;80923,66556;80892,66582;80795,66691;79441,68109;79099,68607;78876,68860;77909,70264;67801,82195;64984,85510;62167,88990;49716,102752;62333,88824;65150,85344;67967,82030;78074,70098;79099,68607;80795,66691;85130,55129;83700,55627;82636,56022;82383,56343;80560,58001;75920,60984;72772,64464;69789,67944;67801,69767;67733,69682;65854,71942;62664,75898;57527,81533;58356,82527;58372,82513;57693,81698;62830,76064;67967,69767;69955,67944;72938,64464;76086,60984;80726,58001;82548,56344;84537,55598;85164,55403;325136,25189;333587,29000;337232,31983;329113,28006;325136,25189;297630,13092;304258,14583;313537,19223;297630,13092;197877,11994;194397,12429;186941,13423;179650,15080;176502,16074;172856,17069;164879,18636;163411,19223;153303,22703;143361,26680;136402,29829;131762,31652;120328,36955;114860,40435;109558,43915;101107,50212;93153,56509;85541,63150;86194,63967;87809,62858;89184,61833;94148,57504;102101,51206;110552,44909;115854,41429;121323,37949;132756,32646;137230,30326;144190,27177;154132,23200;164239,19720;168485,18886;170536,18185;198454,12162;257136,8431;260678,8783;265484,10440;261838,9943;254216,8451;257136,8431;276420,7126;283214,7623;291499,10937;281225,9114;276420,7126;220993,7084;201854,8120;188598,9943;182301,11600;176833,13589;169211,14583;140378,25686;129939,30326;126791,31486;123974,32978;118671,35795;110386,40103;104090,45075;85862,59326;82053,62639;78327,66042;78406,66121;49739,99761;43940,107716;41288,112522;38637,116996;33666,126276;28259,134797;28198,135059;26375,140030;25050,142351;24718,142682;23248,147571;22896,150471;22564,154614;20244,161408;18090,168202;15770,178145;14445,187260;13616,196374;14776,190077;14884,189557;15108,187094;16433,177980;16848,178118;16884,177964;16433,177814;18753,167871;20907,161076;23216,154313;23061,154282;23393,150139;25215,142351;26541,140030;26586,139909;28364,135059;33832,126442;38803,117162;41454,112687;44105,107881;49905,99927;78572,66287;86194,59327;104421,45075;110718,40103;119003,35795;124305,32978;127122,31486;130271,30326;140710,25686;169542,14583;177164,13589;182632,11600;188929,9943;202185,8120;221324,7146;236707,7663;244274,0;252062,497;260015,1326;265318,2651;268798,4309;273106,3480;279568,4971;283545,6131;283379,6297;283214,7457;276420,6960;274100,6297;271780,5800;267306,4806;262832,3811;258193,3149;253056,3149;248913,3149;242451,3149;242147,3052;239303,4474;240297,6131;250239,8120;245815,8197;245889,8203;250570,8120;254547,8617;262170,10109;265815,10606;271946,11932;278243,13257;284374,14749;290505,16572;293487,17400;296470,18394;296508,18430;298647,18798;303831,20725;304555,21822;304755,21875;309395,23697;313372,25355;317348,27178;320331,28835;322319,29829;324474,30989;331764,35132;341044,41098;345849,44412;345988,44511;348444,46003;441956,221894;441886,223281;443779,223552;445602,224877;446430,229352;449579,234655;450904,234775;450904,233495;452251,229753;452230,229020;453555,224546;455378,224546;458195,222723;458526,230015;457698,233495;456704,236809;456207,242278;456041,245095;455710,247912;455003,248383;455047,248575;455724,248123;456041,245426;456207,242609;456704,237140;457698,233826;458526,230346;459852,231340;459686,233826;459355,236312;459189,240952;458858,246421;458029,252221;457035,258352;455875,264318;453721,276912;451733,278073;449247,285364;448584,292324;448253,293318;445436,300941;444607,301604;441128,309724;444773,301604;445602,300941;440299,316022;437482,317513;436898,318682;436985,318839;437648,317513;440465,316022;438477,321656;434831,328285;433009,331599;431020,334913;429529,337399;427375,342205;425055,346845;421409,351816;417764,356456;417916,356144;413787,361759;404839,371537;403077,374247;404839,371702;413787,361925;406993,372199;403493,375866;400682,377932;400531,378165;398774,379517;398708,379988;390920,387943;382635,395566;382252,395844;379487,399377;372859,404348;366664,408995;366642,409022;372859,404514;379487,399543;374018,405011;369565,407911;366485,409213;366396,409320;363082,411474;361833,412053;358691,414602;355626,416777;350986,419760;349495,419926;347837,420663;347579,420858;349660,420092;351152,419926;345186,424400;341375,426389;337564,428212;334872,428616;334416,428875;321822,434343;321180,434489;317348,436995;319502,437658;311549,441138;312212,438818;309560,439812;307075,440640;301938,442298;301252,441474;298790,441966;295807,442629;289676,444121;289474,444215;295310,442795;298293,442132;300778,441635;301772,442463;306909,440806;309395,439978;312046,438983;311383,441303;304423,444618;304082,444522;299287,446440;295310,447601;289345,449092;286880,448885;281725,449888;281557,450252;267803,452903;264655,452075;262004,452075;257364,453566;253222,453898;249079,454063;248629,453871;244854,454540;240297,453732;240463,453566;241291,452406;237480,451909;239303,450915;244771,450749;250073,450583;257695,450749;262998,450252;272940,448098;279568,446606;284539,446440;284885,446280;280065,446441;273437,447932;263495,450086;258193,450583;250570,450418;245268,450583;239800,450749;239965,450086;241125,448429;292162,439978;326793,426886;335907,422080;341044,419429;346346,416612;356288,410646;364242,404514;379155,392914;383298,389600;387275,386120;393240,380651;395725,376508;399296,373235;399324,373029;395891,376177;393406,380320;387440,385788;383463,389268;379321,392583;364408,404183;356454,410314;346512,416280;341210,419097;336073,421749;326959,426555;292327,439646;241291,448098;237480,448098;236983,446772;233006,446606;229360,448098;218756,448263;210968,447932;207156,447601;203345,446938;205641,444489;205168,444618;196614,443034;196220,443126;179816,440143;173353,438818;167719,437823;160926,434675;152475,431526;143693,428046;145184,426886;151315,428046;153966,430366;163080,433017;181141,437658;185615,438486;190421,439315;195723,440475;201566,441738;202020,441635;207488,442463;207653,442132;215607,442463;216933,442629;229195,442629;238143,442960;248748,442132;250073,442132;250570,443458;261010,442132;267969,440475;271946,439812;274431,439481;279900,438155;284374,437160;288847,436000;297054,434580;298127,434178;289510,435669;285036,436829;280563,437823;275094,439149;272609,439481;268632,440143;257861,441138;250570,441801;249245,441801;238640,442629;229692,442298;217430,442298;216104,442132;210968,439978;208151,441801;208143,441815;210470,440309;215607,442463;207654,442132;207716,442091;202517,441303;196386,439978;191083,438818;186278,437989;181804,437160;163742,432520;154629,429869;151978,427549;145847,426389;136733,421749;134082,421915;124637,417109;122980,414126;123311,413960;129111,417109;134910,420257;136567,419263;129774,414789;124140,412303;116352,407829;109724,403520;99284,399046;95308,395731;96136,395400;100113,396560;91828,387943;87188,384131;82880,380320;77412,375845;69458,367062;68912,365357;67304,363748;61836,357782;61173,354799;59019,351816;58762,351414;56202,349662;51231,342536;48414,335908;48082,335908;44271,328616;40626,321324;36815,312873;33335,304256;36815,310056;40294,317347;41454,321324;41934,322028;41344,318960;39805,316167;37300,310533;34329,305581;30684,295638;27561,285447;26535,282474;22068,264643;20093,251699;20079,252055;20244,254706;21073,260838;22067,267135;20410,261666;19250,254706;17925,254706;17096,248409;15936,244432;14942,240621;12125,237638;11296,237638;10468,233495;10136,228192;10799,220735;11131,218083;11695,216264;11421,212117;11793,205986;12456,204743;12456,203997;11131,206483;9971,204826;7817,201843;7423,199481;7320,199688;6657,206317;6160,212946;5663,218083;5663,228689;5828,234158;6160,239626;4668,244763;4337,244763;3343,234820;3343,224546;4171,216592;5662,218082;4337,216426;4006,210460;4337,201346;4503,198860;5000,194717;6988,187260;7979,182306;7651,181128;6491,187757;4503,195214;4006,199357;3840,201843;3508,210957;3840,216923;3011,224877;3011,235152;4006,245095;4337,245095;6491,254541;7651,262329;10136,270284;14051,287389;14393,290667;15108,290667;18753,299450;20079,303924;17593,300113;14942,294147;14776,295804;13335,291335;12291,291495;11131,287684;7154,278570;4668,270450;4503,263655;3343,255701;2514,247746;692,241946;1851,211123;3011,203169;2017,198860;4006,186928;4503,184111;5828,174500;9308,167539;8479,176985;9308,175366;9805,171496;9971,167208;11462,161739;13782,153453;16599,145002;16810,144764;18090,138042;19913,133236;22067,129259;26375,120973;29855,113516;34826,103904;38472,99761;41454,93961;43940,90315;46591,88990;47254,87995;49905,82693;55042,76727;55182,79220;54807,80268;60178,74738;62830,71258;66310,67944;66609,68277;66475,68109;70784,63801;75092,59824;79732,54852;86194,50046;93153,44909;97314,42006;100113,39440;105084,36457;110386,33640;111088,33279;112893,31507;115855,29332;119107,27675;121407,27145;121820,26846;166891,8617;168563,8253;173187,6628;176377,5986;178040,5972;178656,5800;216436,828;227165,787;238640,994;238853,1154;244439,497;249576,1326;254713,2320;257363,2922;254547,2154;249410,1160;244274,331;2442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34" alt="&quot;&quot;" style="position:absolute;left:18402;top:102069;width:2371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4929f"/>
                <v:stroke joinstyle="miter"/>
                <v:path arrowok="t" o:connecttype="custom" o:connectlocs="128898,232725;127790,233322;127857,233350;138111,226667;134529,227521;129155,228203;128899,227521;132652,227179;138111,226667;147430,225774;147211,225836;147323,225814;80578,224492;84374,225473;85994,225558;90515,227777;92562,228203;92690,228246;93159,227777;94951,228288;96742,228715;100271,229536;100324,229483;104419,230165;106381,230506;108342,230677;112351,230848;117810,230762;118047,230762;118578,230464;119772,230080;120988,230059;121819,230165;122043,230762;123952,230762;123355,231615;123014,232042;121905,232554;119857,232554;117213,232383;111498,232213;107233,231871;103480,231360;99727,230762;94012,229909;89577,228459;89628,228422;87018,227606;84715,226582;82071,225729;79341,224791;80578,224492;130788,222663;129485,222862;120472,223317;123440,223682;124208,223511;129496,222914;130366,222745;138886,221427;134460,222103;135979,222146;138164,221741;155045,221230;141161,224927;148187,223362;66035,219501;75844,223682;79341,224791;81985,225729;84630,226582;86933,227606;86421,228032;85056,227776;80194,225985;77806,225047;75418,224023;72262,222914;69532,221720;67400,220610;66035,219501;70044,217369;74735,219757;74138,220099;68679,217454;70044,217369;52729,211568;58529,214810;59723,216174;56993,214724;54946,213445;52729,211568;62899,209379;62900,209403;63188,209752;63220,209606;187467,203779;187157,203805;182039,207473;177007,210203;173424,212335;171462,213189;169415,214042;166942,215321;165065,216430;162336,217539;159521,218563;158753,219331;157559,219757;154574,220269;150735,221464;147238,222573;143400,223682;138623,224876;131884,225985;131714,226241;128474,227051;128558,227094;132156,226194;132226,225985;138964,224876;143741,223682;147579,222573;151076,221464;154915,220269;157900,219757;155879,220970;155938,220952;158071,219672;159265,219246;159344,219224;159862,218648;162677,217625;165406,216516;167283,215407;169756,214127;171804,213274;173207,212664;173936,212165;177519,210032;182551,207302;41199,202599;41523,202877;41633,202933;188039,200372;188010,200392;188010,200417;188146,200436;188181,200392;189882,199099;189379,199447;189290,199539;189635,199318;34234,194802;37456,198595;34901,195529;195921,194799;195914,194802;195857,195188;194493,196724;192872,198515;192970,198493;194493,196809;195857,195274;195921,194799;42571,192878;42740,193084;42749,193056;29954,190923;32172,192373;32281,192501;33291,192725;35584,194847;38740,197406;40105,199283;40872,200222;44113,202951;43175,203719;40157,200365;40019,200392;40019,200392;42876,203567;43175,203719;44114,202951;52217,209350;50596,209861;51193,210288;48805,210373;47270,209350;45819,208241;42237,205255;38910,202269;35840,199283;34390,197833;33025,196297;33537,195615;35243,197150;37119,198601;39422,201075;39618,201243;37119,198601;35328,197150;33622,195615;31745,193311;29954,190923;217864,177359;217821,177377;216889,179613;216969,166671;214708,169937;213599,171984;212490,173861;209846,177359;207543,180856;205496,183671;205325,183776;205186,183983;205411,183842;207458,181027;209761,177529;212405,174032;213514,172155;214623,170107;216926,166780;223782,166375;223067,167975;221532,171046;223067,167975;223782,166375;225797,165501;224688,168828;222726,172411;220764,176079;218973,178382;220167,175994;221191,173605;221958,172325;222982,170619;223920,168913;225797,165501;220276,158188;218205,161832;218167,161920;220252,158249;221411,149934;218923,156734;213688,167435;212922,168647;212917,168657;211126,171728;209334,175055;207287,177615;205581,180515;195516,191861;192190,194676;191870,194919;191733,195059;190342,196193;189204,197492;185025,200648;184370,201062;182591,202512;182334,202679;181954,203037;178627,205255;175301,207302;174920,207495;172668,208958;171969,209311;171292,209776;168989,211056;166837,211900;162041,214319;150789,218516;142948,220533;149285,219331;150479,219075;154318,217710;156706,216942;160544,214980;164894,213444;167682,212351;168904,211653;170012,211312;171548,210459;171951,210178;172998,209179;175301,207814;177921,206530;178883,205937;182210,203719;183660,202354;185281,201331;189460,198174;192446,195359;195772,192544;205837,181197;207222,178842;207287,178638;209505,175226;210187,174202;211095,172943;211382,172411;213173,169339;216670,162088;220082,154325;221084,151168;230744,142382;230488,142552;230488,142552;231550,137326;231519,137477;231768,137775;232535,138628;233047,138287;233060,138221;232706,138457;231853,137690;230789,127635;230730,127638;230622,127644;230659,128050;230574,130182;230232,131462;228185,134704;227673,137519;227162,138457;226309,142552;225370,145794;224347,148951;223750,151424;223067,153984;223612,153137;224091,151339;224517,148780;225541,145623;226479,142382;227332,138287;227844,137348;228356,134533;230403,131291;229038,137860;228015,143320;225712,150315;225256,151024;225061,152086;224432,153898;222044,159102;220935,161832;220252,163283;219400,164818;217097,168913;214623,172922;211467,178297;207970,183586;205667,186572;203193,189473;202340,190667;201402,191861;199952,193056;197580,195682;197649,195956;195175,198515;192531,200392;190398,202098;188378,203575;188692,203549;190910,201928;193043,200222;195687,198345;198161,195785;198075,195444;200464,192800;201914,191605;202852,190411;203705,189217;206178,186316;208481,183330;211979,178041;215135,172667;217608,168657;219911,164562;220764,163027;221447,161576;222556,158846;224944,153643;225882,150145;228185,143149;229209,137690;230574,131121;230881,129967;230659,129926;230744,127794;232621,125832;231627,129971;231627,129971;232621,125832;233388,124978;232877,126088;232877,126088;232759,128412;232706,130609;231853,133234;231853,133534;232877,130609;233047,126087;233445,125226;229720,121310;229161,122632;228953,124552;228684,123655;228585,123781;228868,124723;228697,126088;229038,127197;229303,127182;229123,126599;229294,125234;229720,121310;236886,119007;237056,119092;236971,122675;237056,125149;236800,129670;236544,132230;235777,135983;235521,139140;234241,144941;233047,149974;230915,150913;231085,150401;231426,146818;232706,143064;233729,142467;233729,142467;234838,135983;235435,132912;235947,129756;236374,126770;236544,123955;236630,121566;236800,120286;236886,119007;12013,79452;12056,79473;12060,79461;17160,67224;15283,70722;13748,72001;13744,72083;13596,75349;13600,75341;13748,72087;15283,70807;17160,67309;17224,67352;17255,67288;18183,59802;16989,60655;15198,64409;15607,64737;15621,64679;15283,64409;17074,60655;18132,59900;24751,54939;24643,55026;24186,56784;23898,57669;16051,72001;14942,75499;13918,79082;11700,86589;10250,91708;9568,95547;9227,97509;8971,99471;8203,104760;7947,108002;8374,111414;8574,109555;8545,108940;8886,105357;9653,100068;10262,99337;11146,93420;11103,92390;11946,89974;12448,87946;12298,88295;11786,88125;10506,91793;10592,93841;9995,97765;9909,98447;9056,99471;9312,97509;9653,95547;10336,91708;11786,86589;14004,79082;15027,75499;16136,72001;23983,57669;24751,54939;26286,46408;26286,46408;26713,46750;26713,46750;41656,34263;41640,34276;41590,34332;40893,35062;40717,35319;40602,35448;40105,36171;34901,42314;33451,44020;32001,45811;25592,52896;32087,45726;33537,43934;34987,42228;40190,36086;40717,35319;41590,34332;43822,28380;43085,28637;42538,28840;42408,29005;41469,29858;39081,31394;37460,33185;35925,34977;34901,35915;34867,35872;33899,37035;32257,39072;29613,41972;30039,42484;30048,42477;29698,42058;32342,39157;34987,35915;36010,34977;37546,33185;39166,31394;41555,29858;42493,29005;43516,28621;43840,28521;167368,12967;171718,14929;173595,16465;169415,14417;167368,12967;153209,6739;156621,7507;161397,9896;153209,6739;101860,6174;100069,6398;96230,6910;92477,7763;90856,8275;88980,8787;84874,9594;84118,9896;78915,11687;73797,13735;70215,15356;67826,16294;61941,19024;59126,20816;56396,22607;52046,25849;47952,29091;44033,32509;44369,32929;45201,32359;45909,31831;48464,29602;52558,26361;56908,23119;59638,21327;62452,19536;68338,16806;70641,15612;74223,13991;79341,11943;84544,10152;86730,9722;87786,9362;102157,6261;132364,4340;134187,4521;136661,5374;134785,5119;130861,4351;132364,4340;142291,3668;145788,3924;150053,5630;144764,4692;142291,3668;113759,3647;103907,4180;97083,5118;93842,5972;91027,6995;87103,7507;72262,13223;66888,15612;65267,16209;63817,16977;61088,18427;56823,20645;53582,23204;44199,30541;42238,32246;40320,33998;40360,34038;25604,51356;22619,55451;21254,57925;19889,60228;17330,65006;14547,69393;14515,69527;13577,72087;12895,73281;12724,73451;11967,75968;11786,77461;11615,79594;10421,83092;9312,86589;8118,91708;7436,96400;7009,101092;7606,97850;7662,97583;7777,96314;8459,91622;8673,91694;8691,91615;8459,91537;9653,86419;10762,82921;11951,79439;11871,79423;12042,77290;12980,73281;13662,72087;13685,72024;14601,69527;17415,65091;19974,60314;21339,58011;22704,55536;25689,51442;40446,34124;44369,30541;53752,23204;56993,20645;61258,18427;63988,16977;65438,16209;67058,15612;72432,13223;87274,7507;91198,6995;94012,5972;97254,5119;104078,4180;113929,3679;121848,3945;125743,0;129752,256;133846,682;136576,1365;138367,2218;140585,1791;143911,2559;145958,3156;145873,3242;145788,3839;142291,3583;141097,3242;139902,2986;137599,2474;135296,1962;132908,1621;130264,1621;128131,1621;124805,1621;124649,1571;123184,2303;123696,3156;128814,4180;126536,4220;126575,4223;128984,4180;131031,4436;134955,5204;136832,5460;139988,6142;143229,6825;146385,7593;149541,8531;151076,8957;152612,9469;152632,9487;153733,9677;156401,10669;156773,11234;156877,11261;159265,12199;161312,13052;163359,13991;164895,14844;165918,15356;167027,15953;170780,18086;175557,21157;178030,22863;178102,22914;179366,23682;227503,114229;227467,114943;228441,115083;229379,115765;229806,118068;231426,120798;232109,120860;232109,120201;232802,118275;232791,117898;233474,115594;234412,115594;235862,114656;236032,118410;235606,120201;235094,121907;234838,124723;234753,126173;234582,127623;234219,127866;234241,127964;234590,127732;234753,126343;234838,124893;235094,122078;235606,120372;236032,118580;236715,119092;236630,120372;236459,121651;236374,124040;236203,126855;235777,129841;235265,132998;234668,136069;233559,142552;232535,143149;231256,146903;230915,150486;230744,150998;229294,154922;228867,155263;227076,159444;228953,155263;229379,154922;226650,162685;225200,163453;224899,164055;224944,164136;225285,163453;226735,162685;225712,165586;223835,168998;222897,170704;221873,172411;221105,173690;219997,176164;218802,178553;216926,181112;215049,183501;215128,183340;213002,186231;208396,191264;207489,192659;208396,191349;213002,186316;209505,191605;207703,193493;206256,194556;206178,194676;205274,195372;205240,195615;201231,199710;196966,203634;196769,203777;195346,205596;191934,208155;188745,210547;188733,210561;191934,208241;195346,205681;192531,208497;190238,209989;188653,210659;188607,210715;186901,211824;186258,212122;184641,213434;183063,214554;180675,216089;179907,216174;179054,216554;178921,216654;179992,216260;180760,216174;177689,218478;175727,219502;173765,220440;172380,220648;172145,220781;165662,223596;165332,223671;163359,224961;164468,225303;160374,227094;160715,225900;159350,226412;158071,226838;155427,227691;155073,227267;153806,227521;152270,227862;149115,228630;149010,228678;152015,227947;153550,227606;154829,227350;155341,227776;157985,226923;159265,226497;160630,225985;160288,227179;156706,228886;156530,228836;154062,229824;152015,230421;148944,231189;147675,231082;145021,231599;144935,231786;137855,233151;136235,232724;134870,232724;132481,233492;130349,233663;128217,233748;127985,233649;126042,233993;123696,233578;123781,233492;124208,232895;122246,232639;123184,232127;125999,232042;128729,231957;132652,232042;135382,231786;140499,230677;143911,229909;146470,229824;146648,229741;144167,229824;140755,230592;135638,231701;132908,231957;128984,231871;126255,231957;123440,232042;123525,231701;124122,230848;150394,226497;168221,219757;172912,217283;175557,215918;178286,214468;183404,211397;187498,208241;195175,202269;197307,200563;199355,198771;202425,195956;203705,193823;205543,192138;205557,192033;203790,193653;202511,195785;199440,198601;197393,200392;195260,202098;187584,208070;183489,211227;178372,214298;175642,215748;172998,217113;168306,219587;150479,226326;124208,230677;122246,230677;121990,229995;119943,229909;118066,230677;112607,230762;108598,230592;106636,230421;104675,230080;105856,228819;105613,228886;101210,228070;101007,228118;92562,226582;89236,225900;86336,225388;82839,223767;78488,222146;73968,220355;74735,219757;77891,220355;79256,221549;83947,222914;93245,225303;95548,225729;98021,226156;100751,226753;103759,227403;103992,227350;106807,227777;106892,227606;110987,227777;111669,227862;117981,227862;122587,228032;128046,227606;128728,227606;128984,228288;134358,227606;137941,226753;139988,226412;141267,226241;144082,225559;146385,225047;148688,224449;152912,223718;153465,223511;149029,224279;146726,224876;144423,225388;141608,226070;140329,226241;138282,226582;132737,227094;128984,227435;128302,227435;122843,227862;118237,227691;111925,227691;111243,227606;108598,226497;107148,227435;107145,227443;108342,226667;110987,227776;106892,227606;106925,227585;104248,227179;101092,226497;98363,225900;95889,225473;93586,225047;84289,222658;79597,221293;78232,220099;75076,219501;70385,217113;69020,217198;64158,214724;63305,213189;63476,213103;66461,214724;69447,216345;70300,215833;66803,213530;63903,212250;59894,209947;56482,207729;51108,205425;49061,203719;49487,203549;51534,204146;47270,199710;44881,197748;42663,195785;39849,193482;35754,188961;35473,188083;34645,187254;31831,184183;31490,182648;30381,181112;30249,180905;28931,180003;26372,176335;24922,172922;24751,172922;22789,169169;20913,165415;18951,161064;17160,156628;18951,159614;20742,163368;21339,165415;21586,165777;21282,164198;20490,162760;19201,159860;17671,157311;15795,152192;14187,146946;13659,145416;11360,136236;10343,129573;10336,129756;10421,131121;10847,134277;11359,137519;10506,134704;9909,131121;9227,131121;8800,127879;8203,125832;7692,123870;6241,122334;5815,122334;5388,120201;5218,117471;5559,113632;5730,112267;6020,111331;5879,109196;6071,106040;6412,105400;6412,105016;5730,106296;5133,105443;4024,103907;3821,102691;3768,102798;3427,106210;3171,109623;2915,112267;2915,117727;3000,120542;3171,123358;2403,126002;2233,126002;1721,120884;1721,115594;2147,111500;2915,112267;2233,111414;2062,108343;2233,103651;2318,102371;2574,100239;3597,96400;4107,93850;3938,93243;3341,96656;2318,100495;2062,102627;1977,103907;1806,108599;1977,111670;1550,115765;1550,121054;2062,126173;2233,126173;3341,131036;3938,135045;5218,139140;7233,147945;7409,149633;7777,149633;9653,154154;10336,156458;9056,154496;7692,151424;7606,152278;6864,149977;6327,150059;5730,148097;3683,143405;2403,139225;2318,135727;1721,131633;1294,127538;356,124552;953,108684;1550,104590;1038,102371;2062,96229;2318,94779;3000,89831;4791,86248;4365,91111;4791,90277;5047,88285;5133,86077;5900,83262;7094,78997;8545,74646;8653,74524;9312,71063;10250,68589;11359,66541;13577,62276;15368,58437;17927,53489;19804,51356;21339,48370;22619,46494;23983,45811;24325,45299;25689,42569;28333,39498;28405,40782;28213,41321;30978,38475;32342,36683;34134,34977;34288,35148;34219,35062;36437,32844;38655,30797;41043,28237;44369,25763;47952,23119;50094,21624;51534,20304;54093,18768;56823,17318;57184,17132;58113,16219;59638,15100;61312,14247;62496,13974;62708,13820;85909,4436;86770,4249;89150,3412;90792,3082;91649,3074;91965,2986;111413,427;116936,405;122843,512;122953,594;125828,256;128473,682;131117,1194;132481,1504;131031,1109;128387,597;125743,171;1257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535404900" o:spid="_x0000_s1035" alt="&quot;&quot;" style="position:absolute;left:7543;top:15087;width:56148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" fillcolor="#132a75 [2902]" stroked="f" strokeweight="1pt"/>
            </v:group>
          </w:pict>
        </mc:Fallback>
      </mc:AlternateContent>
    </w:r>
  </w:p>
  <w:p w14:paraId="7C9FD388" w14:textId="7EFA528E" w:rsidR="00756B5A" w:rsidRPr="00274BF2" w:rsidRDefault="00756B5A" w:rsidP="00274B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F3BD2" w14:textId="711C48EC" w:rsidR="00756B5A" w:rsidRDefault="005228A9" w:rsidP="005228A9">
    <w:pPr>
      <w:pStyle w:val="Header"/>
      <w:tabs>
        <w:tab w:val="left" w:pos="3792"/>
        <w:tab w:val="right" w:pos="4907"/>
      </w:tabs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52687BC" wp14:editId="08645983">
              <wp:simplePos x="0" y="0"/>
              <wp:positionH relativeFrom="margin">
                <wp:posOffset>3596640</wp:posOffset>
              </wp:positionH>
              <wp:positionV relativeFrom="paragraph">
                <wp:posOffset>7620</wp:posOffset>
              </wp:positionV>
              <wp:extent cx="2484120" cy="525780"/>
              <wp:effectExtent l="0" t="0" r="0" b="7620"/>
              <wp:wrapNone/>
              <wp:docPr id="38482168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84120" cy="525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A2B38F" w14:textId="6717D069" w:rsidR="005228A9" w:rsidRPr="005228A9" w:rsidRDefault="005228A9" w:rsidP="005228A9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5228A9">
                            <w:rPr>
                              <w:rFonts w:ascii="Questrial" w:hAnsi="Questrial" w:cs="Questrial"/>
                              <w:color w:val="FFFFFF"/>
                              <w:sz w:val="28"/>
                              <w:szCs w:val="28"/>
                            </w:rPr>
                            <w:t>Building a legacy for young adults with additional needs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2687BC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283.2pt;margin-top:.6pt;width:195.6pt;height:41.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" filled="f" stroked="f">
              <v:textbox>
                <w:txbxContent>
                  <w:p w14:paraId="26A2B38F" w14:textId="6717D069" w:rsidR="005228A9" w:rsidRPr="005228A9" w:rsidRDefault="005228A9" w:rsidP="005228A9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5228A9">
                      <w:rPr>
                        <w:rFonts w:ascii="Questrial" w:hAnsi="Questrial" w:cs="Questrial"/>
                        <w:color w:val="FFFFFF"/>
                        <w:sz w:val="28"/>
                        <w:szCs w:val="28"/>
                      </w:rPr>
                      <w:t>Building a legacy for young adults with additional needs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ab/>
    </w:r>
    <w:r>
      <w:tab/>
    </w:r>
    <w:r>
      <w:rPr>
        <w:rFonts w:ascii="Corbel" w:eastAsia="Corbel" w:hAnsi="Corbel" w:cs="Corbel"/>
        <w:noProof/>
        <w:sz w:val="40"/>
        <w:szCs w:val="40"/>
        <w:lang w:bidi="en-GB"/>
      </w:rPr>
      <w:drawing>
        <wp:anchor distT="0" distB="0" distL="114300" distR="114300" simplePos="0" relativeHeight="251664384" behindDoc="1" locked="0" layoutInCell="1" allowOverlap="1" wp14:anchorId="503AF352" wp14:editId="08A688F8">
          <wp:simplePos x="0" y="0"/>
          <wp:positionH relativeFrom="margin">
            <wp:align>left</wp:align>
          </wp:positionH>
          <wp:positionV relativeFrom="paragraph">
            <wp:posOffset>-335280</wp:posOffset>
          </wp:positionV>
          <wp:extent cx="2430720" cy="906840"/>
          <wp:effectExtent l="0" t="0" r="0" b="7620"/>
          <wp:wrapTight wrapText="bothSides">
            <wp:wrapPolygon edited="0">
              <wp:start x="339" y="0"/>
              <wp:lineTo x="169" y="1815"/>
              <wp:lineTo x="0" y="10437"/>
              <wp:lineTo x="3894" y="14521"/>
              <wp:lineTo x="6604" y="14521"/>
              <wp:lineTo x="6604" y="20874"/>
              <wp:lineTo x="7789" y="21328"/>
              <wp:lineTo x="18964" y="21328"/>
              <wp:lineTo x="19980" y="21328"/>
              <wp:lineTo x="21165" y="19966"/>
              <wp:lineTo x="20996" y="16790"/>
              <wp:lineTo x="19303" y="14521"/>
              <wp:lineTo x="20319" y="7261"/>
              <wp:lineTo x="20657" y="3630"/>
              <wp:lineTo x="17948" y="2723"/>
              <wp:lineTo x="2371" y="0"/>
              <wp:lineTo x="339" y="0"/>
            </wp:wrapPolygon>
          </wp:wrapTight>
          <wp:docPr id="669342364" name="Picture 1" descr="A 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9342364" name="Picture 1" descr="A blue text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0720" cy="906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6BF0">
      <w:rPr>
        <w:rFonts w:ascii="Corbel" w:eastAsia="Corbel" w:hAnsi="Corbel" w:cs="Corbel"/>
        <w:noProof/>
        <w:sz w:val="40"/>
        <w:szCs w:val="40"/>
        <w:lang w:bidi="en-GB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C2FBE76" wp14:editId="742C1A59">
              <wp:simplePos x="0" y="0"/>
              <wp:positionH relativeFrom="column">
                <wp:posOffset>-1645920</wp:posOffset>
              </wp:positionH>
              <wp:positionV relativeFrom="paragraph">
                <wp:posOffset>-2194560</wp:posOffset>
              </wp:positionV>
              <wp:extent cx="8589852" cy="13011540"/>
              <wp:effectExtent l="0" t="0" r="1905" b="0"/>
              <wp:wrapNone/>
              <wp:docPr id="6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89852" cy="13011540"/>
                        <a:chOff x="0" y="0"/>
                        <a:chExt cx="8589852" cy="13011540"/>
                      </a:xfrm>
                    </wpg:grpSpPr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4526280" y="0"/>
                          <a:ext cx="4063572" cy="401003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812030" y="445770"/>
                          <a:ext cx="3226151" cy="318368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90000"/>
                            <a:lumOff val="1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040630" y="2971800"/>
                          <a:ext cx="687553" cy="6787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303770" y="2011680"/>
                          <a:ext cx="1135374" cy="1120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10264140"/>
                          <a:ext cx="2783917" cy="2747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922995145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71500" y="10835640"/>
                          <a:ext cx="1822714" cy="17987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875818206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217420" y="10629900"/>
                          <a:ext cx="460577" cy="454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1840230" y="10206990"/>
                          <a:ext cx="237088" cy="23399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754380" y="1508760"/>
                          <a:ext cx="5614737" cy="2743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90000"/>
                            <a:lumOff val="1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group w14:anchorId="2FE44F53" id="Group 3" o:spid="_x0000_s1026" style="position:absolute;margin-left:-129.6pt;margin-top:-172.8pt;width:676.35pt;height:1024.55pt;z-index:-251655168;mso-width-relative:margin" coordsize="85898,130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">
              <v:shape id="Freeform: Shape 10" o:spid="_x0000_s1027" alt="&quot;&quot;" style="position:absolute;left:45262;width:40636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09252,3988289;2190261,3998515;2191398,3999003;2367158,3884480;2305756,3899100;2213652,3910796;2209267,3899100;2273593,3893252;2367158,3884480;2526877,3869176;2523126,3870235;2525049,3869860;1381069,3847199;1446125,3864012;1473903,3865474;1551386,3903487;1586473,3910796;1588668,3911528;1596708,3903487;1627408,3912259;1658110,3919568;1718603,3933636;1719512,3932726;1789686,3944422;1823310,3950270;1856935,3953194;1925647,3956118;2019212,3954655;2023273,3954655;2032370,3949538;2052837,3942959;2073670,3942594;2087924,3944421;2091761,3954655;2124472,3954655;2114239,3969275;2108392,3976586;2089385,3985358;2054299,3985358;2008979,3982434;1911027,3979510;1837929,3973662;1773603,3964890;1709277,3954655;1611327,3940035;1535305,3915183;1536185,3914544;1491447,3900563;1451973,3883019;1406653,3868399;1359871,3852317;1381069,3847199;2241651,3815855;2219314,3819264;2064837,3827065;2115701,3833310;2128859,3830386;2219500,3820153;2234416,3817252;2380443,3794672;2304574,3806252;2330609,3806994;2368072,3800051;2657388,3791291;2419436,3854660;2539852,3827829;1131806,3761674;1299930,3833310;1359871,3852317;1405191,3868398;1450512,3883017;1489984,3900561;1481212,3907872;1457821,3903485;1374490,3872784;1333556,3856702;1292621,3839158;1238528,3820153;1191745,3799685;1155197,3780679;1131806,3761674;1200519,3725125;1280925,3766061;1270692,3771908;1177127,3726586;1200519,3725125;903741,3625710;1003154,3681266;1023621,3704657;976839,3679803;941752,3657874;903741,3625710;1078066,3588196;1078080,3588612;1083017,3594589;1083561,3592084;3213091,3492227;3207781,3492670;3120064,3555535;3033808,3602319;2972406,3638868;2938782,3653487;2903695,3668107;2861297,3690038;2829134,3709043;2782352,3728049;2734108,3745593;2720950,3758750;2700482,3766061;2649315,3774832;2583526,3795300;2523587,3814305;2457798,3833312;2375929,3853779;2260435,3872784;2257511,3877171;2201981,3891054;2203419,3891791;2265087,3876373;2266283,3872784;2381778,3853779;2463647,3833312;2529435,3814305;2589375,3795300;2655163,3774832;2706332,3766061;2671693,3786844;2672706,3786528;2709256,3764598;2729723,3757289;2731086,3756911;2739956,3747054;2788201,3729510;2834984,3710505;2867147,3691499;2909543,3669570;2944630,3654950;2968690,3644490;2981179,3635944;3042581,3599395;3128836,3552611;706128,3472010;711678,3476771;713573,3477737;3222903,3433845;3222401,3434190;3222401,3434608;3224725,3434939;3225325,3434190;3254487,3412022;3245855,3417985;3244330,3419571;3250248,3415782;586757,3338383;641972,3403394;598192,3350857;3357998,3338340;3357868,3338386;3356901,3345010;3333510,3371326;3305732,3402027;3307406,3401641;3333510,3372787;3356901,3346472;3357998,3338340;729651,3305418;732546,3308944;732692,3308460;513400,3271910;551411,3296764;553277,3298962;570598,3302795;609888,3339161;663981,3383020;687372,3415184;700529,3431266;756083,3478050;740002,3491207;688265,3433719;685911,3434190;734871,3488591;740002,3491207;756084,3478050;894969,3587697;867193,3596469;877426,3603780;836491,3605241;810176,3587697;785324,3568692;723921,3517522;666905,3466354;614274,3415184;589422,3390331;566030,3364015;574802,3352319;604041,3378635;636204,3403488;675676,3445886;679031,3448764;636204,3403488;605502,3378635;576263,3352319;544100,3312845;513400,3271910;3734085,3039456;3733344,3039773;3717377,3078096;3718736,2856299;3679994,2912263;3660987,2947350;3641983,2979514;3596661,3039456;3557189,3099396;3522102,3147642;3519177,3149430;3516783,3152977;3520640,3150566;3555727,3102322;3595200,3042380;3640520,2982439;3659526,2950276;3678531,2915188;3718004,2858170;3870048,2836241;3851041,2893258;3817417,2954661;3783792,3017527;3753091,3056999;3773559,3016064;3791102,2975129;3804259,2953200;3821802,2923960;3837885,2894720;3870048,2836241;3775419,2710921;3739933,2773375;3739281,2774876;3775020,2711972;3794881,2569467;3752230,2685999;3662511,2869393;3649376,2890162;3649292,2890334;3618590,2942965;3587890,2999983;3552803,3043842;3523564,3093550;3351053,3287992;3294036,3336238;3288566,3340398;3286207,3342786;3262364,3362223;3242868,3384483;3171232,3438577;3160007,3445668;3129519,3470523;3125117,3473382;3118601,3479512;3061586,3517524;3004569,3552611;2998043,3555919;2959438,3580995;2947471,3587031;2935858,3595008;2896384,3616939;2859503,3631403;2777304,3672865;2584453,3744793;2450067,3779348;2558674,3758750;2579141,3754363;2644928,3730971;2685863,3717814;2751652,3684188;2826211,3657872;2873980,3639139;2894923,3627172;2913926,3621325;2940243,3606704;2947158,3601898;2965097,3584775;3004569,3561383;3049476,3539370;3065971,3529218;3122988,3491207;3147841,3467815;3175618,3450271;3247253,3396179;3298423,3347933;3355438,3299688;3527949,3105244;3551690,3064884;3552803,3061385;3590814,3002905;3602509,2985362;3618060,2963792;3622977,2954661;3653677,2902030;3713618,2777761;3772096,2644721;3789274,2590627;3954839,2440044;3950454,2442968;3950454,2442968;3968649,2353398;3968124,2355984;3972383,2361097;3985541,2375717;3994313,2369869;3994534,2368747;3988465,2372793;3973846,2359634;3955618,2187322;3954597,2187378;3952747,2187481;3953378,2194431;3951917,2230982;3946069,2252910;3910982,2308466;3902211,2356712;3893439,2372793;3878819,2442968;3862737,2498523;3845194,2552617;3834961,2595014;3823265,2638873;3832592,2624365;3840809,2593551;3848118,2549692;3865661,2495599;3881743,2440044;3896363,2369869;3905135,2353786;3913906,2305542;3948993,2249986;3925602,2362558;3908058,2456125;3868585,2576007;3860777,2588154;3857439,2606344;3846656,2637412;3805722,2726592;3786715,2773375;3775020,2798230;3760400,2824545;3720928,2894720;3678531,2963433;3624439,3055538;3564498,3146181;3525026,3197350;3482629,3247057;3468009,3267525;3451929,3287992;3427075,3308460;3386427,3353466;3387601,3358167;3345205,3402027;3299884,3434190;3263336,3463430;3228712,3488733;3234097,3488284;3272107,3460506;3308657,3431266;3353977,3399103;3396374,3355243;3394912,3349395;3435846,3304075;3460700,3283607;3476781,3263139;3491401,3242672;3533798,3192964;3573270,3141794;3633211,3051152;3687303,2959048;3729700,2890334;3769172,2820159;3783792,2793843;3795487,2768990;3814493,2722207;3855428,2633025;3871509,2573085;3910982,2453202;3928526,2359636;3951917,2247063;3957191,2227289;3953378,2226595;3954839,2190046;3987002,2156420;3969979,2227355;3969981,2227355;3987004,2156421;4000161,2141800;3991389,2160806;3989380,2200644;3988465,2238291;3973846,2283277;3973846,2288415;3991389,2238291;3994313,2160805;4001129,2146038;3937296,2078934;3927717,2101578;3924139,2134491;3919527,2119116;3917840,2121286;3922678,2137415;3919754,2160806;3925602,2179811;3930134,2179560;3927063,2169577;3929987,2146185;3937296,2078934;4060102,2039461;4063026,2040923;4061563,2102326;4063026,2144724;4058639,2222208;4054254,2266068;4041096,2330395;4036710,2384489;4014780,2483903;3994313,2570159;3957765,2586242;3960689,2577470;3966537,2516067;3988465,2451740;4006009,2441507;4006009,2441505;4025015,2330395;4035248,2277763;4044019,2223671;4051330,2172501;4054254,2124256;4055715,2083321;4058639,2061390;4060102,2039461;205903,1361591;206631,1361954;206700,1361750;294107,1152040;261944,1211981;235629,1233911;235566,1235311;233021,1291279;233095,1291146;235629,1235372;261944,1213442;294107,1153501;295203,1154232;295751,1153136;311649,1024847;291181,1039467;260481,1103794;267505,1109413;267733,1108426;261944,1103794;292644,1039467;310768,1026522;424220,941515;422374,942993;414535,973131;409601,988298;275101,1233911;256095,1293852;238551,1355255;200540,1483909;175688,1571628;163992,1637418;158144,1671042;153758,1704669;140601,1795311;136214,1850867;143525,1909346;146951,1877482;146449,1866948;152297,1805545;165453,1714902;175889,1702379;191043,1600966;190307,1583324;204750,1541917;213344,1507153;210775,1513149;202003,1510225;180073,1573091;181536,1608178;171301,1675429;169840,1687125;155220,1704669;159606,1671042;165453,1637418;177149,1571628;202003,1483909;240014,1355255;257557,1293852;276562,1233911;411062,988298;424220,941515;450537,795317;450535,795317;457844,801165;457844,801164;713969,587171;713689,587395;712835,588361;700896,600873;697876,605264;695904,607493;687372,619880;598193,725142;573339,754382;548487,785083;438589,906552;549948,783621;574801,752919;599655,723679;688833,618417;697876,605264;712835,588361;751081,486358;738463,490754;729079,494238;726845,497072;710763,511691;669828,538007;642052,568709;615737,599410;598193,615493;597598,614747;581015,634682;552872,669587;507552,719294;514861,728065;515001,727942;509013,720755;554333,671048;599655,615493;617198,599412;643513,568709;671290,538009;712224,511693;728307,497073;745850,490495;751388,488776;2868608,222221;2943167,255846;2975330,282161;2903695,247074;2868608,222221;2625924,115496;2684402,128653;2766271,169588;2625924,115496;1745828,105811;1715127,109648;1649338,118420;1585012,133039;1557236,141811;1525073,150583;1454693,164409;1441740,169590;1352562,200290;1264845,235378;1203443,263156;1162508,279237;1061632,326021;1013388,356723;966606,387424;892046,442979;821872,498534;754711,557124;760470,564324;774724,554547;786857,545504;830643,507306;900817,451751;975376,396196;1022159,365493;1070404,334793;1171278,288009;1210752,267542;1272154,239763;1359871,204676;1449049,173975;1486511,166617;1504607,160433;1750915,107295;2268659,74378;2299907,77484;2342304,92104;2310141,87719;2242891,74560;2268659,74378;2438793,62864;2498733,67250;2571830,96489;2481189,80408;2438793,62864;1949770,62499;1780914,71636;1663957,87717;1608403,102337;1560158,119881;1492908,128653;1238528,226606;1146426,267542;1118648,277775;1093795,290933;1047013,315786;973915,353798;918361,397657;757546,523387;723938,552612;691060,582632;691757,583329;438840,880110;387670,950285;364279,992684;340888,1032156;297029,1114027;249321,1189208;248786,1191513;232703,1235372;221008,1255840;218084,1258764;205110,1301893;202003,1327478;199079,1364027;178612,1423969;159606,1483909;139138,1571628;127443,1652037;120134,1732446;130366,1676890;131315,1672306;133290,1650575;144986,1570167;148648,1571388;148966,1570030;144988,1568704;165455,1480985;184460,1421043;204833,1361377;203466,1361103;206390,1324554;222470,1255840;234166,1235372;234559,1234304;250248,1191513;298492,1115490;342351,1033619;365742,994146;389133,951748;440302,881573;693220,584792;760470,523389;921285,397659;976839,353799;1049937,315788;1096719,290933;1121573,277776;1149349,267542;1241453,226606;1495833,128654;1563083,119882;1611327,102339;1666881,87719;1783838,71636;1952694,63047;2088415,67601;2155174,0;2223885,4385;2294059,11696;2340842,23392;2371543,38011;2409554,30701;2466570,43859;2501657,54092;2500195,55555;2498733,65788;2438793,61403;2418326,55555;2397859,51169;2358385,42397;2318913,33625;2277978,27777;2232659,27777;2196109,27777;2139093,27777;2136415,26922;2111316,39473;2120087,54092;2207805,71636;2168770,72318;2169428,72368;2210728,71636;2245815,76023;2313065,89180;2345228,93567;2399321,105263;2454876,116958;2508967,130115;2563060,146198;2589375,153507;2615691,162279;2616030,162589;2634901,165843;2680632,182837;2687020,192516;2688788,192981;2729723,209062;2764810,223682;2799897,239765;2826212,254385;2843756,263156;2862760,273389;2927086,309940;3008956,362571;3051353,391811;3052581,392687;3074247,405850;3899287,1957590;3898670,1969825;3915367,1972210;3931448,1983906;3938759,2023379;3966535,2070162;3978232,2071226;3978232,2059929;3990117,2026915;3989926,2020456;4001622,1980982;4017704,1980982;4042557,1964901;4045481,2029228;4038172,2059929;4029400,2089169;4025013,2137415;4023552,2162268;4020628,2187122;4014395,2191279;4014780,2192969;4020752,2188987;4023552,2165192;4025013,2140339;4029400,2092093;4038172,2062853;4045481,2032152;4057176,2040924;4055715,2062853;4052791,2084784;4051328,2125719;4048405,2173964;4041096,2225134;4032324,2279226;4022089,2331857;4003085,2442968;3985541,2453202;3963611,2517530;3957763,2578933;3954839,2587705;3929987,2654956;3922676,2660804;3891976,2732440;3924139,2660804;3931448,2654956;3884666,2787995;3859813,2801154;3854659,2811464;3855428,2812848;3861276,2801152;3886128,2787995;3868585,2837702;3836422,2896182;3820341,2925421;3802798,2954661;3789639,2976590;3770635,3018988;3750167,3059923;3718004,3103783;3685841,3144718;3687181,3141959;3650753,3191502;3571807,3277759;3556265,3301673;3571807,3279220;3650753,3192963;3590814,3283606;3559929,3315953;3535136,3334179;3533797,3336238;3518296,3348163;3517716,3352319;3449003,3422494;3375905,3489746;3372526,3492198;3348129,3523370;3289651,3567230;3234996,3608222;3234800,3608460;3289651,3568692;3348129,3524833;3299884,3573078;3260594,3598663;3233415,3610142;3232634,3611091;3203395,3630096;3192378,3635202;3164655,3657691;3137608,3676879;3096673,3703195;3083516,3704657;3068892,3711158;3066619,3712884;3084977,3706119;3098136,3704657;3045505,3744130;3011880,3761675;2978255,3777756;2954505,3781319;2950477,3783604;2839369,3831849;2833704,3833137;2799897,3855241;2818902,3861088;2748728,3891791;2754576,3871323;2731184,3880095;2709256,3887404;2663934,3902024;2657879,3894756;2636156,3899100;2609841,3904948;2555750,3918106;2553966,3918935;2605456,3906409;2631771,3900561;2653700,3896176;2662472,3903485;2707793,3888865;2729722,3881556;2753113,3872784;2747265,3893252;2685863,3922492;2682853,3921649;2640543,3938573;2605456,3948807;2552826,3961964;2531080,3960138;2485596,3968988;2484113,3972199;2362772,3995591;2334994,3988280;2311603,3988280;2270668,4001439;2234120,4004363;2197570,4005824;2193599,4004123;2160291,4010028;2120087,4002900;2121550,4001439;2128859,3991204;2095235,3986819;2111316,3978047;2159561,3976584;2206343,3975123;2273592,3976584;2320374,3972199;2408092,3953192;2466570,3940035;2510428,3938573;2513480,3937156;2470956,3938574;2412478,3951731;2324761,3970738;2277978,3975123;2210728,3973662;2163946,3975123;2115701,3976586;2117163,3970738;2127396,3956118;2577678,3881556;2883228,3766061;2963634,3723662;3008956,3700271;3055738,3675418;3143455,3622787;3213629,3568692;3345205,3466354;3381753,3437114;3416840,3406413;3469471,3358167;3491401,3321619;3522901,3292743;3523154,3290929;3492863,3318695;3470933,3355243;3418303,3403489;3383216,3434190;3346668,3463430;3215092,3565769;3144918,3619863;3057201,3672494;3010418,3697347;2965097,3720738;2884690,3763137;2579141,3878632;2128859,3953194;2095235,3953194;2090848,3941498;2055761,3940035;2023598,3953194;1930033,3954655;1861322,3951731;1827696,3948807;1794072,3942959;1814328,3921354;1810153,3922492;1734687,3908516;1731207,3909335;1586475,3883019;1529458,3871323;1479751,3862551;1419812,3834773;1345251,3806996;1267769,3776294;1280925,3766061;1335018,3776294;1358410,3796761;1438816,3820153;1598170,3861088;1637642,3868399;1680040,3875708;1726822,3885943;1778377,3897091;1782375,3896176;1830620,3903487;1832081,3900563;1902255,3903487;1913951,3904948;2022136,3904948;2101081,3907872;2194646,3900563;2206342,3900563;2210728,3912259;2302831,3900563;2364233,3885943;2399320,3880095;2421250,3877171;2469494,3865475;2508967,3856703;2548439,3846469;2620843,3833938;2630310,3830388;2554289,3843545;2514815,3853779;2475343,3862551;2427098,3874247;2405169,3877171;2370082,3883019;2275054,3891791;2210728,3897639;2199033,3897639;2105468,3904948;2026522,3902024;1918338,3902024;1906642,3900563;1861322,3881556;1836468,3897639;1836405,3897765;1856935,3884480;1902257,3903485;1832083,3900561;1832636,3900204;1786762,3893252;1732670,3881556;1685888,3871323;1643490,3864012;1604018,3856703;1444664,3815768;1364258,3792376;1340866,3771908;1286773,3761674;1206366,3720738;1182975,3722201;1099643,3679803;1085023,3653487;1087947,3652026;1139117,3679803;1190284,3707581;1204904,3698809;1144964,3659335;1095258,3637406;1026545,3597932;968067,3559921;875965,3520448;840878,3491208;848187,3488284;883274,3498517;810176,3422494;769241,3388870;731231,3355243;682987,3315771;612813,3238285;607998,3223237;593807,3209045;545563,3156414;539715,3130098;520709,3103783;518445,3100233;495855,3084776;451996,3021912;427144,2963433;424220,2963433;390596,2899106;358433,2834779;324807,2760218;294107,2684195;324807,2735364;355509,2799691;365742,2834779;369972,2840981;364766,2813913;351190,2789274;329091,2739580;302877,2695890;270714,2608171;243159,2518249;234111,2492037;194702,2334729;177273,2220532;177149,2223671;178612,2247063;185921,2301157;194692,2356712;180073,2308466;169840,2247063;158144,2247063;150834,2191507;140601,2156420;131829,2122795;106975,2096479;99666,2096479;92356,2059929;89432,2013146;95280,1947357;98203,1923966;103183,1907922;100762,1871334;104051,1817240;109899,1806277;109899,1799697;98203,1821627;87971,1807007;68964,1780692;65492,1759859;64579,1761685;58731,1820164;54345,1878644;49960,1923966;49960,2017531;51421,2065777;54345,2114022;41188,2159344;38264,2159344;29492,2071625;29492,1980982;36801,1910807;49954,1923958;38264,1909346;35340,1856715;38264,1776305;39725,1754376;44112,1717826;61655,1652037;70396,1608333;67503,1597943;57269,1656423;39725,1722212;35340,1758761;33877,1780692;30954,1861100;33877,1913731;26568,1983906;26568,2074549;35340,2162268;38264,2162268;57269,2245601;67503,2314314;89432,2384489;123971,2535393;126985,2564313;133292,2564313;165455,2641797;177151,2681271;155220,2647645;131829,2595014;130368,2609634;117649,2570205;108438,2571622;98203,2537997;63117,2457588;41188,2385951;39725,2326009;29492,2255834;22182,2185659;6101,2134491;16334,1862563;26568,1792388;17797,1754376;35340,1649113;39725,1624259;51421,1539464;82123,1478061;74812,1561395;82120,1547111;86508,1512966;87971,1475137;101127,1426891;121595,1353792;146449,1279232;148310,1277137;159607,1217829;175688,1175430;194694,1140343;232705,1067244;263405,1001456;307264,916661;339427,880110;365742,828942;387672,796778;411063,785083;416911,776311;440302,729527;485622,676896;486856,698894;483550,708140;530942,659352;554333,628651;585035,599412;587681,602351;586498,600873;624509,562862;662519,527774;703454,483915;760470,441516;821872,396196;858584,370583;883274,347950;927132,321634;973915,296781;980108,293596;996028,277959;1022160,258770;1050851,244150;1071148,239478;1074789,236839;1472441,76021;1487195,72814;1527995,58478;1556138,52812;1570813,52688;1576240,51169;1909566,7309;2004227,6944;2105468,8770;2107353,10184;2156637,4385;2201957,11694;2247278,20466;2270660,25781;2245815,19005;2200494,10233;2155174,2924;21551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48120;top:4457;width:32261;height:318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132a75 [2902]" stroked="f">
                <v:stroke joinstyle="miter"/>
                <v:path arrowok="t" o:connecttype="custom" o:connectlocs="1753969,3166417;1738892,3174535;1739795,3174923;1879334,3084000;1830586,3095607;1757463,3104893;1753981,3095607;1805051,3090964;1879334,3084000;2006137,3071849;2003162,3072690;2004687,3072393;1096458,3054401;1148108,3067750;1170161,3068910;1231677,3099090;1259533,3104893;1261275,3105474;1267658,3099090;1292032,3106054;1316406,3111857;1364432,3123026;1365155,3122304;1420867,3131589;1447562,3136232;1474258,3138554;1528809,3140875;1603092,3139714;1606317,3139714;1613539,3135651;1629789,3130428;1646328,3130138;1657645,3131588;1660691,3139714;1686661,3139714;1678537,3151321;1673894,3157125;1658805,3164089;1630949,3164089;1594968,3161768;1517203,3159446;1459169,3154804;1408099,3147839;1357029,3139714;1279265,3128107;1218910,3108375;1219608,3107868;1184089,3096768;1152751,3082840;1116770,3071233;1079629,3058464;1096458,3054401;1779691,3029517;1761958,3032223;1639315,3038416;1679697,3043374;1690144,3041053;1762106,3032929;1773947,3030626;1889881,3012699;1829648,3021892;1850317,3022482;1880059,3016969;2109754,3010014;1920837,3060325;2016439,3039023;898563,2986500;1032040,3043374;1079629,3058464;1115609,3071231;1151591,3082839;1182928,3096767;1175964,3102571;1157393,3099088;1091235,3074714;1058737,3061946;1026238,3048017;983292,3032929;946150,3016679;917134,3001589;898563,2986500;953116,2957483;1016952,2989983;1008828,2994626;934545,2958643;953116,2957483;717498,2878555;796424,2922662;812673,2941233;775532,2921501;747676,2904091;717498,2878555;855898,2848772;855909,2849102;859829,2853846;860261,2851858;2550937,2772579;2546722,2772930;2477081,2822841;2408601,2859984;2359853,2889001;2333158,2900608;2305301,2912215;2271641,2929626;2246106,2944715;2208965,2959805;2170663,2973733;2160216,2984179;2143967,2989983;2103344,2996947;2051113,3013197;2003526,3028286;1951295,3043376;1886297,3059626;1794604,3074714;1792283,3078197;1748196,3089219;1749339,3089804;1798298,3077563;1799247,3074714;1890941,3059626;1955939,3043376;2008169,3028286;2055757,3013197;2107987,2996947;2148611,2989983;2121111,3006484;2121915,3006233;2150932,2988822;2167182,2983019;2168264,2982719;2175306,2974893;2213609,2960965;2250750,2945876;2276285,2930786;2309944,2913376;2337800,2901769;2356902,2893465;2366818,2886680;2415566,2857662;2484045,2820520;560609,2756528;565015,2760308;566519,2761074;2558726,2726228;2558329,2726502;2558329,2726833;2560173,2727097;2560650,2726502;2583801,2708902;2576949,2713636;2575738,2714895;2580437,2711887;465838,2650437;509672,2702048;474916,2660341;2665982,2650403;2665878,2650440;2665111,2655699;2646540,2676592;2624486,2700966;2625816,2700659;2646540,2677752;2665111,2656859;2665982,2650403;579285,2624267;581583,2627064;581699,2626681;407599,2597663;437776,2617395;439258,2619140;453009,2622183;484202,2651055;527147,2685876;545718,2711412;556164,2724180;600269,2761323;587503,2771769;546427,2726128;544558,2726502;544558,2726502;583429,2769692;587503,2771769;600271,2761323;710534,2848376;688482,2855340;696606,2861144;664107,2862304;643215,2848376;623484,2833287;574736,2792662;529469,2752037;487685,2711412;467954,2691681;449383,2670788;456347,2661502;479560,2682395;505095,2702126;536433,2735788;539097,2738072;505095,2702126;480720,2682395;457507,2661502;431972,2630163;407599,2597663;2964565,2413111;2963976,2413363;2951298,2443789;2952379,2267698;2921620,2312129;2906531,2339986;2891443,2365521;2855461,2413111;2824124,2460699;2796267,2499003;2793944,2500423;2792043,2503239;2795106,2501325;2822962,2463022;2854301,2415432;2890282,2367844;2905371,2342308;2920459,2314451;2951798,2269183;3045087,2263669;3035367,2285433;3014474,2327218;3035367,2285433;3045087,2263669;3072508,2251773;3057419,2297040;3030724,2345790;3004028,2395701;2979654,2427039;2995904,2394539;3009832,2362040;3020277,2344630;3034205,2321415;3046973,2298201;3072508,2251773;2997380,2152277;2969207,2201862;2968690,2203054;2997064,2153112;3012832,2039973;2978971,2132491;2907741,2278093;2897311,2294582;2897246,2294719;2872871,2336504;2848497,2381772;2820641,2416593;2797428,2456058;2660468,2610431;2615201,2648735;2610858,2652036;2608984,2653934;2590056,2669365;2574578,2687038;2517704,2729985;2508793,2735613;2484588,2755347;2481092,2757617;2475920,2762484;2430654,2792663;2385387,2820520;2380207,2823146;2349557,2843054;2340055,2847847;2330836,2854180;2299497,2871591;2270218,2883074;2204956,2915993;2051849,2973098;1945157,3000532;2031382,2984179;2047632,2980696;2099861,2962125;2132360,2951679;2184591,2924982;2243785,2904090;2281710,2889217;2298337,2879715;2313424,2875074;2334318,2863465;2339807,2859650;2354050,2846055;2385387,2827484;2421040,2810007;2434136,2801947;2479403,2771769;2499133,2753198;2521187,2739269;2578059,2696323;2618684,2658019;2663949,2619717;2800909,2465342;2819758,2433299;2820641,2430521;2850819,2384092;2860104,2370164;2872450,2353039;2876353,2345790;2900727,2304004;2948315,2205343;2994742,2099720;3008380,2056773;3139826,1937221;3136345,1939542;3136345,1939542;3150789,1868430;3150373,1870483;3153754,1874542;3164201,1886149;3171165,1881507;3171340,1880616;3166522,1883828;3154915,1873381;3140444,1736577;3139634,1736622;3138165,1736704;3138666,1742222;3137506,1771240;3132863,1788650;3105007,1832757;3098043,1871061;3091079,1883828;3079472,1939542;3066704,1983649;3052776,2026596;3044652,2060256;3035367,2095077;3042772,2083558;3049295,2059094;3055097,2024273;3069025,1981327;3081794,1937221;3093400,1881507;3100364,1868738;3107328,1830435;3135185,1786329;3116614,1875702;3102686,1949988;3071347,2045166;3065147,2054810;3062496,2069251;3053937,2093917;3021438,2164719;3006349,2201862;2997064,2221595;2985457,2242487;2954119,2298201;2920459,2352754;2877515,2425879;2829926,2497843;2798589,2538467;2764929,2577931;2753322,2594181;2740555,2610431;2720823,2626681;2688552,2662413;2689484,2666145;2655825,2700966;2619844,2726502;2590827,2749716;2563339,2769804;2567614,2769449;2597791,2747395;2626809,2724180;2662789,2698645;2696449,2663824;2695288,2659181;2727787,2623199;2747519,2606950;2760286,2590700;2771893,2574450;2805553,2534986;2836890,2494360;2884479,2422396;2927423,2349272;2961083,2294719;2992421,2239005;3004028,2218112;3013313,2198380;3028402,2161238;3060901,2090434;3073668,2042846;3105007,1947668;3118935,1873382;3137506,1784007;3141693,1768308;3138666,1767757;3139826,1738740;3165361,1712043;3151845,1768360;3151846,1768360;3165362,1712045;3175808,1700436;3168844,1715526;3168844,1715526;3167247,1747155;3166522,1777043;3154915,1812759;3154915,1816838;3168844,1777043;3171165,1715525;3176576,1703801;3125898,1650525;3118292,1668504;3115452,1694633;3111791,1682427;3110452,1684150;3114292,1696955;3111971,1715526;3116614,1730615;3120212,1730415;3117774,1722489;3120095,1703918;3125898,1650525;3223396,1619187;3225717,1620347;3224556,1669097;3225717,1702758;3222235,1764275;3218753,1799096;3208306,1850167;3204825,1893114;3187414,1972042;3171165,2040523;3142149,2053291;3144470,2046327;3149113,1997577;3166522,1946506;3180450,1938382;3180450,1938381;3195540,1850167;3203664,1808381;3210628,1765436;3216432,1724810;3218753,1686508;3219913,1654008;3222235,1636597;3223396,1619187;163471,1081006;164048,1081295;164103,1081133;233497,914638;207962,962226;187070,979637;187020,980749;185000,1025183;185057,1025077;187070,980797;207962,963386;233497,915798;234367,916378;234802,915508;247424,813656;231175,825263;206801,876334;212377,880795;212559,880011;207962,876334;232336,825263;246725,814985;336797,747496;335331,748669;329108,772596;325190,784638;218408,979637;203319,1027226;189390,1075975;159213,1178118;139482,1247760;130197,1299993;125554,1326688;122071,1353385;111626,1425349;108143,1469456;113947,1515884;116667,1490586;116269,1482223;120911,1433473;131357,1361510;139642,1351567;151672,1271052;151089,1257046;162555,1224173;169378,1196572;167338,1201332;160374,1199010;142963,1248922;144125,1276779;135999,1330171;134839,1339457;123233,1353385;126714,1326688;131357,1299993;140642,1247760;160374,1178118;190552,1075975;204480,1027226;219568,979637;326350,784638;336797,747496;357690,631425;357689,631425;363492,636068;363492,636067;566835,466172;566612,466350;565935,467114;556454,477050;554057,480538;552492,482306;545718,492140;474918,575711;455186,598925;435455,623299;348241,719696;436615,622139;456346,597764;476078,574550;546878,490979;554057,480538;565935,467114;596298,386134;586280,389624;578830,392390;577057,394639;564289,406246;531790,427139;509738,451515;488846,475889;474918,488657;474444,488065;461280,503892;438936,531604;402956,571068;408759,578031;408870,577934;404116,572228;440096,532764;476078,488657;490006,475890;510898,451515;532950,427140;565449,406248;578217,394641;592145,389418;596542,388053;2277445,176428;2336639,203123;2362174,224016;2305301,196159;2277445,176428;2084773,91695;2131200,102141;2196198,134641;2084773,91695;1386048,84006;1361673,87052;1309442,94017;1258373,105624;1236320,112588;1210786,119552;1154910,130529;1144627,134642;1073826,159016;1004185,186873;955437,208927;922938,221695;842851,258837;804549,283213;767408,307587;708213,351694;652500,395801;599180,442317;603752,448033;615069,440271;624700,433091;659464,402765;715177,358658;774371,314551;811512,290176;849815,265801;929901,228659;961240,212409;1009988,190355;1079629,162498;1150429,138124;1180171,132282;1194537,127372;1390086,85184;1801132,59050;1825942,61517;1859602,73124;1834067,69642;1780676,59195;1801132,59050;1936207,49910;1983794,53391;2041828,76605;1969866,63838;1936207,49910;1547961,49620;1413903,56874;1321049,69641;1276943,81248;1238641,95177;1185250,102141;983292,179909;910170,212409;888117,220533;868386,230980;831244,250712;773211,280890;729105,315711;601431,415532;574749,438734;548646,462569;549200,463122;348404,698745;307779,754459;289209,788120;270638,819458;235817,884458;197941,944145;197516,945976;184748,980797;175462,997047;173141,999369;162841,1033610;160374,1053923;158053,1082940;141803,1130529;126714,1178118;110465,1247760;101179,1311600;95376,1375438;103501,1331331;104254,1327691;105822,1310438;115107,1246600;118015,1247570;118267,1246492;115108,1245439;131358,1175796;146446,1128207;162621,1080836;161535,1080618;163857,1051601;176624,997047;185909,980797;186221,979949;198677,945976;236979,885619;271799,820620;290370,789281;308941,755620;349565,699906;550361,464283;603752,415533;731426,315713;775532,280891;833566,250713;870707,230980;890439,220534;912492,212409;985615,179909;1187572,102142;1240963,95178;1279265,81250;1323370,69642;1416224,56874;1550283,50055;1658035,53670;1711036,0;1765587,3482;1821299,9286;1858441,18571;1882816,30178;1912993,24374;1958259,34821;1986115,42946;1984955,44107;1983794,52231;1936207,48750;1919957,44107;1903708,40624;1872369,33660;1841031,26696;1808533,22053;1772552,22053;1743535,22053;1698269,22053;1696143,21374;1676216,31338;1683180,42946;1752820,56874;1721830,57415;1722353,57455;1755141,56874;1782998,60357;1836389,70803;1861924,74285;1904869,83571;1948975,92857;1991919,103302;2034865,116071;2055757,121874;2076649,128838;2076918,129084;2091901,131668;2128207,145160;2133279,152844;2134683,153213;2167182,165981;2195038,177588;2222894,190356;2243786,201963;2257714,208927;2272802,217052;2323872,246070;2388870,287856;2422530,311070;2423504,311765;2440706,322216;3095722,1554187;3095231,1563900;3108488,1565794;3121255,1575080;3127059,1606418;3149111,1643561;3158398,1644405;3158398,1635437;3167833,1609226;3167682,1604098;3176968,1572758;3189736,1572758;3209467,1559991;3211788,1611062;3205985,1635437;3199021,1658651;3195538,1696955;3194378,1716686;3192057,1736419;3187107,1739719;3187414,1741060;3192156,1737899;3194378,1719008;3195538,1699276;3199021,1660972;3205985,1637758;3211788,1613384;3221073,1620348;3219913,1637758;3217592,1655169;3216431,1687669;3214109,1725972;3208306,1766597;3201342,1809543;3193217,1851328;3178129,1939542;3164201,1947668;3146790,1998739;3142147,2047488;3139826,2054453;3120095,2107845;3114291,2112488;3089918,2169362;3115452,2112488;3121255,2107845;3084114,2213469;3064383,2223916;3060291,2232101;3060901,2233200;3065544,2223915;3085275,2213469;3071347,2252933;3045812,2299361;3033045,2322576;3019117,2345790;3008670,2363200;2993582,2396861;2977333,2429361;2951798,2464182;2926263,2496682;2927327,2494491;2898406,2533824;2835729,2602307;2823389,2621292;2835729,2603467;2898406,2534984;2850819,2606948;2826299,2632629;2806614,2647100;2805552,2648735;2793245,2658202;2792785,2661502;2738233,2717216;2680199,2770609;2677514,2772556;2658147,2797304;2611720,2832126;2568327,2864671;2568172,2864859;2611720,2833287;2658147,2798466;2619844,2836768;2588651,2857081;2567073,2866195;2566453,2866948;2543239,2882037;2534491,2886091;2512483,2903946;2491009,2919179;2458510,2940072;2448065,2941233;2436453,2946394;2434649,2947764;2449225,2942393;2459672,2941233;2417887,2972572;2391191,2986502;2364496,2999269;2345640,3002097;2342443,3003912;2254232,3042214;2249734,3043237;2222894,3060786;2237982,3065429;2182270,3089804;2186913,3073554;2168342,3080518;2150932,3086321;2114951,3097928;2110144,3092158;2092897,3095607;2072005,3100250;2029061,3110697;2027645,3111355;2068524,3101410;2089416,3096767;2106825,3093285;2113789,3099088;2149771,3087481;2167180,3081678;2185751,3074714;2181109,3090964;2132360,3114178;2129971,3113509;2096380,3126945;2068524,3135071;2026739,3145517;2009475,3144067;1973364,3151093;1972187,3153642;1875852,3172214;1853798,3166409;1835227,3166409;1802729,3176856;1773712,3179178;1744695,3180338;1741542,3178988;1715099,3183676;1683180,3178017;1684341,3176856;1690144,3168731;1663449,3165249;1676216,3158285;1714518,3157124;1751660,3155964;1805050,3157124;1842192,3153642;1911832,3138552;1958259,3128107;1993079,3126945;1995502,3125821;1961742,3126947;1915315,3137392;1845674,3152482;1808533,3155964;1755141,3154804;1718000,3155964;1679697,3157125;1680858,3152482;1688982,3140875;2046470,3081678;2289052,2989983;2352888,2956322;2388870,2937751;2426012,2918019;2495652,2876234;2551364,2833287;2655825,2752037;2684841,2728823;2712698,2704449;2754482,2666145;2771893,2637128;2796901,2614203;2797102,2612762;2773054,2634807;2755643,2663824;2713859,2702128;2686003,2726502;2656986,2749716;2552526,2830966;2496813,2873912;2427173,2915698;2390031,2935429;2354050,2954001;2290213,2987662;2047632,3079357;1690144,3138554;1663449,3138554;1659966,3129268;1632110,3128107;1606575,3138554;1532292,3139714;1477741,3137392;1451045,3135071;1424350,3130428;1440430,3113275;1437117,3114178;1377203,3103083;1374440,3103732;1259534,3082840;1214267,3073554;1174804,3066590;1127217,3044536;1068022,3022483;1006507,2998107;1016952,2989983;1059898,2998107;1078469,3014357;1142305,3032929;1268819,3065429;1300157,3071233;1333817,3077036;1370959,3085161;1411889,3094012;1415063,3093285;1453366,3099090;1454526,3096768;1510238,3099090;1519524,3100250;1605414,3100250;1668090,3102571;1742373,3096768;1751659,3096768;1755141,3106054;1828263,3096768;1877012,3085161;1904868,3080518;1922279,3078197;1960580,3068911;1991919,3061947;2023257,3053821;2080740,3043873;2088256,3041054;2027901,3051500;1996562,3059626;1965224,3066590;1926921,3075875;1909512,3078197;1881656,3082840;1806211,3089804;1755141,3094447;1745856,3094447;1671573,3100250;1608896,3097928;1523007,3097928;1513721,3096768;1477741,3081678;1458009,3094447;1457959,3094547;1474258,3084000;1510240,3099088;1454527,3096767;1454966,3096483;1418546,3090964;1375601,3081678;1338460,3073554;1304800,3067750;1273462,3061947;1146948,3029447;1083111,3010876;1064541,2994626;1021595,2986500;957758,2954001;939188,2955162;873029,2921501;861422,2900608;863743,2899448;904367,2921501;944990,2943555;956597,2936591;909010,2905251;869547,2887841;814995,2856501;768568,2826323;695446,2794984;667590,2771770;673392,2769449;701249,2777573;643215,2717216;610716,2690521;580539,2663824;542237,2632485;486524,2570967;482702,2559020;471435,2547753;433133,2505967;428491,2485075;413401,2464182;411604,2461363;393669,2449092;358849,2399182;339118,2352754;336797,2352754;310102,2301683;284567,2250612;257871,2191416;233497,2131059;257871,2171684;282246,2222755;290370,2250612;293727,2255536;289595,2234047;278815,2214485;261271,2175030;240460,2140344;214925,2070701;193051,1999316;185865,1978499;154578,1853608;140741,1762944;140642,1765436;141803,1784007;147606,1826954;154570,1871061;142963,1832757;134839,1784007;125554,1784007;119750,1739900;111626,1712043;104662,1685348;84930,1664455;79127,1664455;73323,1635437;71002,1598294;75644,1546063;77966,1527491;81919,1514753;79997,1485706;82608,1442759;87251,1434055;87251,1428831;77966,1446242;69842,1434635;54752,1413742;51996,1397202;51271,1398652;46628,1445081;43145,1491509;39664,1527491;39664,1601775;40824,1640079;43145,1678382;32700,1714365;30379,1714365;23415,1644722;23415,1572758;29217,1517044;39659,1527485;30379,1515884;28057,1474099;30379,1410259;31539,1392849;35021,1363831;48949,1311600;55889,1276902;53592,1268653;45467,1315081;31539,1367314;28057,1396331;26896,1413742;24575,1477580;26896,1519366;21093,1575080;21093,1647044;28057,1716686;30379,1716686;45467,1782847;53592,1837400;71002,1893114;98423,2012921;100816,2035881;105823,2035881;131358,2097398;140643,2128738;123233,2102041;104662,2060256;103502,2071863;93404,2040560;86091,2041684;77966,2014989;50109,1951149;32700,1894275;31539,1846685;23415,1790971;17611,1735257;4844,1694633;12968,1478742;21093,1423028;14129,1392849;28057,1309278;31539,1289546;40824,1222225;65199,1173475;59395,1239636;65196,1228296;68680,1201187;69842,1171153;80287,1132850;96536,1074814;116269,1015619;117747,1013955;126715,966869;139482,933208;154571,905351;184749,847315;209123,795084;243943,727763;269478,698745;290370,658121;307781,632585;326351,623299;330994,616335;349565,579193;385545,537407;386525,554872;383900,562213;421525,523479;440096,499104;464471,475890;466571,478224;465632,477050;495810,446872;525987,419015;558486,384194;603752,350533;652500,314551;681647,294217;701249,276247;736069,255354;773211,235623;778127,233094;790766,220679;811513,205445;834292,193838;850406,190128;853296,188033;1169000,60356;1180713,57809;1213106,46427;1235449,41929;1247100,41831;1251409,40624;1516042,5803;1591196,5513;1671573,6963;1673069,8085;1712197,3482;1748177,9284;1784159,16249;1802722,20469;1782998,15089;1747016,8124;1711036,2321;17110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0" o:spid="_x0000_s1029" alt="&quot;&quot;" style="position:absolute;left:50406;top:29718;width:6875;height:67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04,675051;370590,676782;370783,676864;400521,657480;390132,659955;374548,661935;373806,659955;384690,658965;400521,657480;427546,654890;426911,655069;427236,655006;233676,651170;244683,654016;249383,654263;262493,660697;268430,661935;268801,662059;270162,660697;275356,662182;280551,663419;290786,665801;290940,665647;302813,667626;308502,668616;314192,669111;325818,669606;341649,669358;342336,669358;343875,668492;347338,667379;350863,667317;353275,667626;353924,669358;359459,669358;357728,671833;356738,673070;353522,674555;347586,674555;339918,674060;323344,673565;310976,672575;300092,671090;289208,669358;272635,666884;259772,662677;259921,662569;252352,660203;245673,657233;238005,654759;230089,652037;233676,651170;379286,645865;375506,646442;349369,647762;357975,648820;360201,648325;375538,646593;378061,646102;402769,642280;389932,644240;394337,644365;400676,643190;449628,641707;409367,652433;429741,647892;191501,636694;219947,648820;230089,652037;237757,654758;245425,657233;252104,660202;250620,661440;246662,660697;232563,655501;225637,652779;218710,649809;209558,646593;201642,643128;195458,639911;191501,636694;203127,630508;216732,637437;215000,638427;199169,630756;203127,630508;152912,613682;169733,623085;173196,627044;165280,622837;159344,619125;152912,613682;182408,607332;182410,607402;183246,608414;183338,607990;543652,591088;542754,591163;527912,601804;513318,609722;502929,615908;497239,618383;491303,620858;484129,624569;478687,627786;470772,631003;462609,633973;460382,636200;456919,637437;448262,638922;437130,642386;426989,645603;415857,648820;402005,652284;382464,655501;381969,656243;372573,658593;372817,658718;383251,656108;383453,655501;402995,652284;416847,648820;427978,645603;438120,642386;449251,638922;457909,637437;452048,640955;452220,640901;458404,637189;461867,635952;462097,635888;463598,634220;471761,631251;479677,628034;485119,624817;492292,621105;498229,618631;502300,616860;504413,615414;514802,609227;529396,601309;119476,587666;120415,588472;120736,588636;545312,581207;545228,581265;545228,581336;545621,581392;545722,581265;550657,577513;549196,578522;548938,578791;549939,578149;99279,565049;108621,576053;101214,567160;568171,565042;568148,565049;567985,566171;564027,570625;559327,575821;559610,575756;564027,570872;567985,566418;568171,565042;123456,559469;123946,560066;123971,559984;86867,553798;93298,558005;93614,558377;96545,559025;103192,565181;112345,572604;116303,578048;118529,580770;127929,588689;125208,590916;116454,581185;116056,581265;124340,590473;125208,590916;127929,588689;151428,607248;146728,608732;148460,609970;141534,610217;137081,607248;132876,604031;122487,595370;112840,586709;103935,578048;99730,573842;95772,569387;97256,567408;102203,571862;107645,576069;114324,583245;114892,583732;107645,576069;102451,571862;97503,567408;92061,560727;86867,553798;631804,514453;631679,514507;628977,520993;629207,483452;622652,492925;619436,498863;616220,504307;608552,514453;601873,524598;595937,532765;595442,533067;595037,533668;595689,533259;601626,525094;608305,514948;615973,504803;619189,499359;622404,493420;629083,483769;654809,480057;651593,489708;645904,500101;640214,510741;635020,517422;638483,510494;641451,503565;643677,499854;646646,494904;649367,489955;654809,480057;638798,458846;632794,469417;632683,469671;638730,459024;642091,434904;634874,454628;619694,485669;617471,489184;617457,489213;612262,498121;607068,507772;601131,515196;596184,523609;566995,556520;557348,564686;556423,565390;556023,565794;551989,569084;548691,572852;536570,582008;534671,583208;529512,587415;528767,587899;527665,588936;518018,595370;508371,601309;507266,601869;500734,606113;498710,607135;496745,608485;490066,612197;483826,614645;469917,621663;437287,633837;414549,639686;432925,636200;436389,635457;447520,631498;454446,629271;465577,623579;478192,619125;486275,615954;489819,613929;493034,612939;497487,610465;498657,609651;501692,606753;508371,602794;515969,599068;518760,597349;528407,590916;532612,586956;537312,583987;549433,574831;558090,566665;567737,558500;596926,525588;600943,518757;601131,518165;607563,508267;609542,505297;612173,501646;613005,500101;618199,491193;628341,470159;638235,447641;641142,438485;669156,412998;668414,413493;668414,413493;671492,398332;671403,398770;672124,399635;674350,402110;675834,401120;675872,400930;674845,401615;672371,399388;669287,370222;669115,370232;668802,370249;668908,371426;668661,377612;667672,381324;661735,390727;660251,398893;658767,401615;656293,413493;653572,422896;650604,432052;648872,439228;646893,446651;648471,444196;649862,438980;651098,431556;654067,422401;656788,412998;659261,401120;660746,398398;662230,390232;668166,380829;664209,399883;661240,415719;654561,436011;653240,438067;652675,441145;650851,446404;643925,461498;640709,469417;638730,473624;636257,478078;629578,489955;622404,501586;613252,517175;603110,532517;596432,541178;589258,549591;586784,553056;584063,556520;579858,559984;572981,567602;573179,568398;566006,575821;558338,581265;552154,586214;546295,590497;547206,590421;553638,585719;559822,580770;567490,575326;574664,567903;574416,566913;581342,559242;585548,555778;588268,552313;590742,548849;597916,540436;604594,531775;614736,516433;623889,500843;631062,489213;637741,477335;640214,472881;642193,468675;645409,460756;652335,445661;655056,435516;661735,415225;664703,399388;668661,380334;669553,376987;668908,376870;669156,370683;674597,364992;671717,376998;671717,376998;674598,364992;676824,362517;675340,365734;675000,372477;674845,378849;672371,386463;672371,387333;675340,378849;675834,365734;676988,363235;666187,351877;664566,355710;663961,361280;663181,358678;662895,359045;663714,361775;663219,365734;664209,368951;664975,368909;664456,367219;664951,363260;666187,351877;686966,345196;687461,345443;687213,355836;687461,363012;686718,376127;685976,383551;683750,394439;683008,403594;679297,420421;675834,435021;669651,437743;670145,436258;671135,425865;674845,414977;677813,413245;677813,413245;681029,394439;682761,385530;684245,376375;685482,367714;685976,359548;686224,352619;686718,348907;686966,345196;34839,230461;34962,230522;34973,230488;49763,194992;44321,205138;39868,208850;39858,209087;39427,218560;39439,218537;39868,209097;44321,205385;49763,195240;49948,195363;50041,195178;52731,173464;49268,175938;44073,186826;45262,187777;45300,187610;44321,186826;49515,175938;52582,173747;71778,159359;71465,159609;70139,164710;69304,167278;46547,208850;43331,218995;40363,229388;33931,251164;29726,266011;27747,277147;26758,282838;26016,288529;23790,303871;23047,313275;24284,323173;24864,317779;24779,315996;25768,305603;27995,290261;29760,288142;32324,270977;32200,267991;34644,260982;36098,255098;35663,256113;34179,255618;30468,266259;30716,272197;28984,283580;28737,285560;26263,288529;27005,282838;27995,277147;29973,266011;34179,251164;40610,229388;43578,218995;46794,208850;69551,167278;71778,159359;76230,134614;76230,134614;77467,135604;77467,135604;120803,99384;120756,99422;120611,99585;118591,101703;118080,102446;117746,102823;116303,104920;101214,122736;97009,127685;92804,132882;74209,153441;93051,132634;97256,127438;101461,122489;116550,104672;118080,102446;120611,99585;127082,82320;124947,83064;123359,83654;122982,84134;120261,86608;113334,91062;108635,96259;104182,101455;101214,104177;101113,104051;98307,107425;93545,113333;85877,121747;87114,123231;87138,123210;86125,121994;93793,113580;101461,104177;104429,101455;108882,96259;113582,91062;120508,86608;123229,84134;126197,83020;127134,82729;485366,37613;497981,43304;503423,47758;491303,41819;485366,37613;444304,19549;454199,21776;468051,28704;444304,19549;295393,17909;290198,18559;279067,20044;268183,22518;263483,24003;258041,25487;246133,27828;243941,28704;228852,33901;214011,39840;203621,44541;196695,47263;179627,55182;171464,60378;163549,65575;150933,74978;139060,84381;127696,94298;128671,95517;131083,93862;133136,92331;140544,85866;152418,76463;165033,67059;172948,61863;181111,56666;198179,48748;204858,45284;215247,40582;230089,34643;245178,29447;251516,28201;254578,27155;296253,18161;383855,12589;389142,13115;396316,15589;390874,14847;379495,12620;383855,12589;412642,10640;422783,11383;435152,16332;419815,13610;412642,10640;329899,10578;301329,12125;281540,14847;272140,17321;263977,20291;252599,21776;209558,38355;193974,45284;189274,47016;185069,49243;177154,53449;164786,59883;155386,67307;128176,88588;122490,93534;116927,98615;117045,98733;74251,148966;65594,160844;61636,168020;57678,174701;50257,188558;42185,201283;42094,201673;39373,209097;37394,212561;36900,213056;34704,220356;34179,224687;33684,230873;30221,241018;27005,251164;23542,266011;21563,279621;20326,293231;22058,283828;22218,283052;22553,279373;24532,265764;25151,265970;25205,265741;24532,265516;27995,250669;31210,240523;34658,230424;34426,230378;34921,224192;37642,212561;39621,209097;39687,208916;42342,201673;50505,188806;57925,174949;61883,168268;65841,161091;74499,149214;117292,98981;128671,88588;155881,67307;165280,59883;177648,53450;185564,49243;189769,47016;194469,45284;210053,38355;253094,21776;264472,20291;272635,17322;282035,14847;301824,12125;330394,10671;353358,11442;364654,0;376280,742;388153,1980;396068,3959;401263,6434;407695,5196;417342,7424;423278,9156;423031,9403;422783,11135;412642,10393;409179,9403;405716,8661;399037,7176;392358,5691;385432,4701;377764,4701;371580,4701;361933,4701;361480,4557;357233,6681;358717,9156;373559,12125;366954,12240;367065,12249;374053,12125;379990,12868;391369,15094;396811,15837;405963,17817;415363,19796;424515,22023;433668,24745;438120,25982;442573,27467;442630,27520;445823,28070;453561,30947;454642,32585;454941,32664;461867,35386;467804,37860;473740,40582;478193,43057;481161,44541;484377,46273;495261,52460;509113,61368;516286,66317;516494,66466;520160,68694;659756,331338;659652,333409;662477,333813;665198,335793;666435,342474;671134,350392;673114,350572;673114,348660;675124,343072;675092,341979;677071,335298;679792,335298;683997,332576;684492,343464;683255,348660;681771,353609;681029,361775;680782,365982;680287,370189;679232,370892;679297,371178;680308,370504;680782,366477;681029,362270;681771,354104;683255,349155;684492,343959;686471,345443;686224,349155;685729,352867;685481,359796;684987,367961;683750,376622;682266,385778;680534,394686;677319,413493;674350,415225;670640,426113;669650,436506;669156,437990;664951,449373;663714,450363;658519,462488;663961,450363;665198,449373;657282,471891;653077,474118;652205,475864;652335,476098;653325,474118;657530,471891;654561,480305;649119,490203;646399,495152;643430,500101;641204,503812;637988,510989;634525,517917;629083,525341;623641,532270;623868,531803;617704,540188;604347,554788;601717,558835;604347,555035;617704,540435;607563,555777;602337,561253;598142,564337;597915,564686;595293,566704;595195,567408;583568,579286;571200,590668;570629,591084;566501,596360;556606,603783;547359,610721;547325,610762;556606,604031;566501,596607;558338,604773;551690,609103;547091,611046;546959,611207;542012,614424;540148,615288;535457,619095;530881,622342;523954,626796;521728,627044;519254,628144;518869,628436;521976,627291;524202,627044;515297,633725;509608,636695;503918,639417;499900,640020;499218,640406;480419,648572;479460,648790;473740,652531;476956,653521;465082,658718;466072,655254;462114,656738;458404,657975;450735,660450;449711,659220;446035,659955;441583,660945;432431,663172;432129,663312;440841,661192;445294,660202;449004,659460;450488,660697;458156,658223;461867,656986;465824,655501;464835,658965;454446,663914;453937,663772;446778,666636;440841,668368;431936,670595;428257,670286;420561,671784;420310,672328;399779,676287;395079,675049;391121,675049;384195,677277;378011,677772;371827,678019;371155,677731;365520,678730;358717,677524;358964,677277;360201,675544;354512,674802;357233,673317;365396,673070;373311,672823;384690,673070;392605,672328;407447,669111;417342,666884;424762,666636;425279,666396;418084,666636;408189,668863;393348,672080;385432,672823;374053,672575;366138,672823;357975,673070;358222,672080;359954,669606;436141,656986;487840,637437;501444,630261;509113,626301;517028,622095;531870,613187;543743,604031;566006,586709;572190,581760;578127,576564;587032,568398;590742,562211;596072,557324;596115,557017;590990,561717;587279,567903;578374,576069;572437,581265;566253,586214;543991,603536;532118,612692;517276,621600;509360,625807;501692,629766;488087,636942;436389,656491;360201,669111;354512,669111;353770,667131;347833,666884;342391,669111;326560,669358;314934,668863;309245,668368;303556,667379;306983,663722;306276,663914;293508,661549;292919,661687;268430,657233;258783,655254;250373,653769;240231,649067;227615,644366;214505,639169;216732,637437;225884,639169;229842,642633;243447,646593;270409,653521;277088,654759;284261,655996;292177,657728;300900,659615;301576,659460;309739,660697;309987,660203;321860,660697;323839,660945;342144,660945;355501,661440;371332,660203;373311,660203;374053,662182;389637,660203;400026,657728;405963,656738;409673,656243;417836,654264;424515,652779;431194,651047;443444,648926;445046,648325;432183,650552;425505,652284;418826,653769;410663,655748;406953,656243;401016,657233;384937,658718;374053,659708;372075,659708;356243,660945;342886,660450;324581,660450;322602,660203;314934,656986;310729,659708;310718,659729;314192,657480;321860,660697;309987,660202;310080,660142;302319,658965;293166,656986;285251,655254;278077,654016;271399,652779;244436,645850;230831,641891;226873,638427;217721,636694;204116,629766;200158,630013;186059,622837;183585,618383;184080,618136;192738,622837;201395,627539;203869,626054;193727,619373;185317,615661;173691,608980;163796,602546;148213,595865;142276,590916;143513,590421;149449,592153;137081,579286;130155,573594;123724,567903;115561,561222;103687,548107;102873,545560;100472,543158;92309,534249;91319,529795;88104,525341;87720,524740;83898,522124;76477,511484;72272,501586;71778,501586;66088,490698;60647,479810;54957,467190;49763,454322;54957,462983;60152,473871;61883,479810;62599,480860;61718,476278;59421,472108;55682,463697;51247,456302;45805,441455;41142,426235;39611,421798;32943,395172;29994,375843;29973,376375;30221,380334;31458,389490;32942,398893;30468,390727;28737,380334;26758,380334;25521,370931;23790,364992;22305,359301;18100,354847;16863,354847;15626,348660;15132,340742;16121,329606;16616,325647;17458,322932;17049,316739;17605,307583;18595,305727;18595,304614;16616,308325;14885,305851;11669,301397;11081,297871;10927,298180;9937,308078;9195,317976;8453,325647;8453,341484;8700,349650;9195,357816;6969,365487;6474,365487;4990,350640;4990,335298;6227,323420;8452,325646;6474,323173;5980,314264;6474,300654;6721,296943;7464,290756;10432,279621;11911,272224;11421,270465;9690,280363;6721,291499;5980,297685;5732,301397;5237,315007;5732,323915;4495,335793;4495,351135;5980,365982;6474,365982;9690,380087;11421,391717;15132,403594;20976,429136;21486,434031;22553,434031;27995,447146;29974,453827;26263,448136;22305,439228;22058,441702;19906,435029;18348,435268;16616,429577;10679,415967;6969,403842;6721,393696;4990,381819;3753,369941;1032,361280;2764,315254;4495,303376;3011,296943;5980,279126;6721,274919;8700,260567;13895,250174;12658,264279;13895,261861;14637,256082;14885,249679;17111,241513;20574,229141;24779,216521;25094,216166;27005,206128;29726,198951;32942,193012;39373,180640;44568,169505;51989,155152;57431,148966;61883,140305;65594,134861;69552,132882;70541,131397;74499,123479;82167,114570;82376,118294;81816,119859;89835,111601;93793,106404;98987,101455;99435,101953;99235,101703;105666,95269;112098,89330;119024,81907;128671,74730;139060,67059;145272,62724;149449,58893;156870,54439;164786,50233;165833,49694;168527,47047;172949,43799;177803,41324;181237,40534;181853,40087;249136,12867;251632,12324;258535,9898;263297,8939;265780,8918;266699,8661;323097,1237;339114,1175;356243,1484;356562,1724;364901,742;372569,1979;380238,3464;384194,4364;379990,3217;372322,1732;364654,495;36465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0" alt="&quot;&quot;" style="position:absolute;left:73037;top:20116;width:11354;height:1120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617272,1114764;611965,1117622;612283,1117759;661391,1085749;644235,1089835;618501,1093104;617276,1089835;635249,1088201;661391,1085749;706017,1081471;704969,1081767;705506,1081662;385875,1075328;404052,1080028;411813,1080436;433462,1091061;443265,1093104;443879,1093309;446125,1091061;454703,1093513;463281,1095556;480183,1099488;480437,1099234;500043,1102503;509438,1104138;518833,1104955;538031,1105772;564174,1105363;565308,1105363;567850,1103933;573569,1102094;579390,1101992;583372,1102503;584444,1105363;593584,1105363;590725,1109450;589091,1111493;583780,1113945;573977,1113945;561315,1113128;533947,1112310;513523,1110676;495550,1108224;477577,1105363;450210,1101277;428969,1094330;429215,1094152;416715,1090244;405686,1085340;393023,1081254;379952,1076759;385875,1075328;626324,1066567;620083,1067520;576922,1069701;591133,1071446;594809,1070629;620135,1067769;624302,1066958;665103,1060647;643905,1063883;651179,1064091;661646,1062150;742482,1059701;675997,1077414;709642,1069914;316230,1051423;363204,1071446;379952,1076759;392614,1081253;405277,1085340;416306,1090243;413855,1092287;407320,1091061;384037,1082480;372599,1077984;361162,1073081;346048,1067769;332977,1062048;322766,1056735;316230,1051423;335428,1041207;357894,1052649;355035,1054284;328893,1041616;335428,1041207;252508,1013420;280284,1028948;286003,1035487;272932,1028539;263128,1022410;252508,1013420;301215,1002935;301219,1003051;302598,1004721;302750,1004021;897747,976110;896264,976234;871755,993806;847655,1006882;830499,1017098;821104,1021184;811301,1025270;799455,1031400;790469,1036712;777397,1042025;763918,1046928;760241,1050606;754523,1052649;740226,1055101;721845,1060822;705098,1066134;686716,1071447;663841,1077168;631572,1082480;630755,1083706;615240,1087586;615642,1087792;632872,1083483;633206,1082480;665476,1077168;688350,1071447;706731,1066134;723479,1060822;741860,1055101;756157,1052649;746479,1058459;746762,1058370;756974,1052240;762693,1050197;763073,1050092;765552,1047337;779032,1042433;792103,1037121;801089,1031809;812935,1025679;822738,1021593;829461,1018669;832950,1016280;850106,1006065;874206,992988;197294,970459;198845,971790;199375,972060;900489,959792;900348,959888;900348,960005;900998,960098;901165,959888;909313,953692;906902,955359;906475,955802;908129,954743;163942,933109;179369,951281;167137,936596;938235,933097;938198,933110;937928,934962;931392,942317;923631,950898;924099,950791;931392,942726;937928,935370;938235,933097;203867,923895;204675,924881;204716,924746;143445,914530;154066,921477;154587,922091;159427,923162;170404,933327;185518,945586;192054,954576;195730,959071;211252,972148;206759,975825;192303,959757;191645,959888;205325,975094;206759,975825;211252,972148;250057,1002795;242296,1005247;245155,1007290;233718,1007699;226366,1002795;219422,997483;202266,983181;186335,968878;171630,954576;164686,947629;158151,940274;160601,937005;168771,944360;177757,951307;188786,963158;189723,963962;177757,951307;169179,944360;161010,937005;152023,925971;143445,914530;1043314,849556;1043107,849645;1038646,860357;1039026,798362;1028201,814005;1022891,823812;1017581,832802;1004918,849556;993889,866310;984086,879796;983268,880295;982599,881287;983677,880613;993481,867128;1004510,850374;1017172,833620;1022482,824630;1027792,814822;1038821,798885;1081303,792756;1075992,808693;1066598,825855;1057203,843427;1048625,854460;1054343,843018;1059245,831576;1062921,825447;1067823,817274;1072316,809102;1081303,792756;1054863,757728;1044948,775184;1044766,775604;1054752,758022;1060301,718190;1048384,750762;1023316,802022;1019646,807827;1019623,807875;1011045,822586;1002467,838523;992664,850783;984494,864676;936294,919025;920363,932510;918835,933673;918176,934340;911514,939773;906067,945995;886052,961115;882915,963097;874397,970044;873167,970843;871346,972556;855416,983181;839485,992988;837662,993913;826876,1000922;823532,1002609;820287,1004839;809258,1010968;798954,1015011;775987,1026600;722104,1046705;684556,1056363;714901,1050606;720620,1049380;739001,1042842;750438,1039164;768820,1029765;789652,1022410;802998,1017174;808850,1013829;814160,1012194;821513,1008108;823445,1006764;828457,1001978;839485,995440;852033,989287;856641,986450;872572,975825;879516,969287;887277,964383;907292,949264;921589,935779;937519,922294;985719,867945;992353,856664;992664,855686;1003284,839340;1006552,834437;1010897,828408;1012270,825855;1020848,811145;1037596,776410;1053935,739224;1058734,724105;1104994,682015;1103769,682832;1103769,682832;1108852,657797;1108705,658520;1109895,659949;1113572,664035;1116023,662401;1116085,662087;1114389,663218;1110304,659540;1105211,611377;1104926,611393;1104409,611422;1104586,613364;1104177,623580;1102543,629710;1092740,645238;1090289,658723;1087838,663218;1083754,682832;1079260,698361;1074358,713480;1071499,725331;1068232,737590;1070838,733535;1073133,724922;1075175,712663;1080077,697543;1084571,682015;1088655,662401;1091106,657905;1093557,644421;1103360,628892;1096825,660357;1091923,686510;1080894,720018;1078712,723413;1077780,728498;1074767,737181;1063330,762108;1058019,775184;1054752,782131;1050667,789487;1039638,809102;1027792,828307;1012679,854052;995931,879387;984903,893689;973057,907583;968972,913304;964479,919025;957535,924746;946178,937325;946506,938639;934660,950898;921997,959888;911786,968061;902112,975134;903616,975008;914236,967244;924449,959071;937111,950081;948957,937822;948548,936187;959986,923520;966930,917799;971423,912078;975508,906357;987354,892464;998382,878161;1015130,852826;1030243,827082;1042089,807875;1053118,788261;1057203,780905;1060470,773959;1065781,760882;1077218,735955;1081711,719201;1092740,685693;1097642,659540;1104177,628075;1105651,622548;1104586,622354;1104994,612138;1113980,602740;1109224,622567;1109224,622567;1113981,602740;1117657,598653;1115206,603966;1114645,615101;1114389,625623;1110304,638197;1110304,639634;1115206,625623;1116023,603965;1117927,599838;1100092,581082;1097416,587411;1096416,596610;1095127,592313;1094656,592919;1096008,597428;1095191,603966;1096825,609278;1098091,609207;1097233,606417;1098050,599879;1100092,581082;1134404,570049;1135221,570457;1134813,587620;1135221,599470;1133996,621128;1132770,633387;1129094,651367;1127869,666487;1121741,694274;1116023,718384;1105811,722879;1106628,720427;1108262,703264;1114389,685284;1119291,682424;1119291,682424;1124601,651367;1127460,636656;1129911,621537;1131954,607234;1132770,593750;1133179,582308;1133996,576178;1134404,570049;57530,380577;57733,380679;57752,380622;82174,322006;73188,338760;65835,344890;65818,345281;65107,360925;65127,360887;65835,345298;73188,339168;82174,322414;82481,322619;82634,322312;87076,286454;81357,290541;72779,308521;74742,310091;74805,309816;73188,308521;81766,290541;86829,286922;118528,263162;118012,263575;115822,271999;114444,276239;76864,344890;71554,361644;66652,378806;56032,414766;49088,439285;45820,457674;44186,467072;42960,476471;39284,501806;38059,517335;40101,533680;41058,524774;40918,521829;42552,504667;46228,479331;49144,475831;53378,447485;53172,442554;57208,430980;59609,421263;58891,422939;56440,422122;50313,439694;50722,449501;47862,468298;47454,471567;43369,476471;44594,467072;46228,457674;49496,439285;56440,414766;67061,378806;71962,361644;77272,344890;114852,276239;118528,263162;125881,222299;125881,222299;127923,223933;127923,223933;199485,164120;199407,164182;199168,164452;195832,167950;194989,169177;194438,169800;192054,173262;167137,202684;160193,210857;153249,219438;122543,253390;153657,219030;160601,210448;167545,202275;192462,172853;194989,169177;199168,164452;209854,135942;206329,137170;203707,138144;203083,138936;198589,143023;187152,150378;179391,158960;172039,167541;167137,172036;166971,171828;162337,177400;154474,187156;141812,201049;143854,203501;143893,203467;142220,201458;154882,187564;167545,172036;172447,167541;179799,158960;187560,150378;198998,143023;203491,138937;208393,137098;209940,136617;801498,62113;822330,71511;831316,78867;811301,69059;801498,62113;733691,32282;750030,35960;772904,47401;733691,32282;487790,29575;479211,30648;460830,33099;442857,37186;435096,39638;426110,42089;406446,45954;402827,47402;377910,55983;353401,65790;336245,73555;324808,78049;296623,91126;283144,99707;270073,108289;249240,123817;229633,139345;210868,155721;212477,157734;216460,155001;219850,152473;232084,141797;251691,126269;272523,110740;285594,102159;299074,93578;327259,80501;338288,74780;355443,67016;379952,57209;404869,48628;415335,46571;420392,44842;489211,29990;633870,20789;642601,21658;654447,25744;645460,24518;626670,20840;633870,20789;681406,17571;698153,18797;718577,26970;693252,22475;681406,17571;544771,17469;497593,20023;464915,24518;449393,28604;435913,33508;417123,35960;346048,63339;320315,74780;312553,77641;305610,81319;292538,88265;272115,98890;256593,111149;211660,146292;202271,154460;193084,162851;193279,163046;122613,245999;108316,265614;101781,277464;95245,288497;82991,311381;69661,332395;69511,333039;65018,345298;61750,351019;60933,351836;57308,363891;56440,371043;55623,381258;49905,398013;44594,414766;38876,439285;35608,461760;33566,484235;36425,468707;36690,467425;37242,461351;40510,438876;41533,439218;41622,438838;40510,438467;46229,413949;51539,397195;57231,380518;56849,380441;57666,370225;62159,351019;65427,345298;65536,345000;69920,333039;83400,311790;95654,288906;102189,277873;108725,266023;123022,246408;193688,163455;212477,146292;257410,111149;272932,98890;293355,88266;306427,81319;313371,77641;321132,74780;346866,63339;417940,35960;436730,33508;450210,28605;465732,24518;498410,20023;545588,17622;583509,18895;602162,0;621360,1226;640967,3269;654038,6538;662616,10625;673237,8581;689167,12259;698970,15119;698562,15528;698153,18388;681406,17163;675687,15528;669969,14302;658940,11850;647911,9398;636474,7764;623811,7764;613599,7764;597669,7764;596921,7525;589908,11033;592359,15119;616867,20023;605961,20213;606145,20228;617684,20023;627487,21249;646277,24927;655264,26153;670377,29422;685899,32691;701013,36368;716127,40864;723479,42907;730832,45359;730926,45445;736199,46355;748977,51105;750761,53810;751255,53940;762693,58435;772496,62521;782299,67016;789652,71103;794554,73555;799864,76415;817837,86631;840711,101342;852557,109515;852900,109760;858954,113439;1089472,547165;1089300,550585;1093965,551251;1098458,554520;1100501,565553;1108262,578630;1111530,578927;1111530,575770;1114850,566542;1114797,564737;1118065,553703;1122558,553703;1129502,549208;1130319,567188;1128277,575770;1125826,583942;1124601,597428;1124192,604374;1123375,611321;1121634,612483;1121741,612955;1123410,611842;1124192,605191;1124601,598245;1125826,584760;1128277,576587;1130319,568006;1133587,570457;1133179,576587;1132362,582717;1131953,594158;1131136,607643;1129094,621946;1126643,637065;1123784,651776;1118474,682832;1113572,685693;1107445,703673;1105811,720836;1104994,723288;1098050,742085;1096007,743720;1087430,763743;1096416,743720;1098458,742085;1085387,779271;1078443,782949;1077003,785830;1077218,786217;1078852,782948;1085796,779271;1080894,793164;1071908,809510;1067415,817683;1062513,825855;1058836,831985;1053526,843835;1047808,855277;1038821,867536;1029835,878978;1030209,878207;1020031,892055;997974,916164;993631,922849;997974,916573;1020031,892463;1003284,917799;994655,926840;987728,931934;987353,932510;983022,935843;982860,937005;963662,956619;943238,975417;942294,976102;935477,984815;919138,997074;903867,1008532;903813,1008598;919138,997483;935477,985224;921997,998709;911020,1005860;903426,1009069;903207,1009334;895038,1014646;891960,1016073;884214,1022359;876657,1027722;865220,1035078;861543,1035487;857457,1037303;856822,1037786;861952,1035895;865628,1035487;850923,1046520;841528,1051424;832133,1055918;825497,1056914;824372,1057553;793328,1071038;791745,1071398;782299,1077576;787609,1079210;768003,1087792;769637,1082071;763101,1084523;756974,1086566;744311,1090652;742619,1088621;736550,1089835;729197,1091470;714084,1095148;713586,1095379;727972,1091878;735325,1090243;741452,1089018;743902,1091061;756565,1086974;762692,1084931;769228,1082480;767594,1088201;750438,1096373;749597,1096138;737776,1100868;727972,1103729;713267,1107406;707191,1106896;694483,1109369;694069,1110267;660165,1116805;652404,1114762;645869,1114762;634431,1118440;624220,1119257;614008,1119665;612898,1119190;603592,1120840;592359,1118848;592767,1118440;594809,1115579;585415,1114353;589908,1111901;603388,1111493;616459,1111084;635248,1111493;648319,1110267;672828,1104954;689167,1101277;701421,1100868;702274,1100472;690392,1100868;674054,1104546;649545,1109858;636474,1111084;617684,1110676;604613,1111084;591133,1111493;591542,1109858;594401,1105772;720211,1084931;805582,1052649;828048,1040799;840711,1034260;853782,1027314;878291,1012603;897897,997483;934660,968878;944872,960706;954675,952125;969380,938639;975508,928424;984309,920353;984380,919845;975916,927606;969789,937822;955084,951307;945281,959888;935069,968061;898306,996666;878699,1011786;854191,1026497;841120,1033443;828457,1039981;805991,1051832;720620,1084114;594809,1104955;585415,1104955;584189,1101686;574386,1101277;565399,1104955;539257,1105363;520059,1104546;510664,1103729;501269,1102094;506929,1096055;505762,1096373;484677,1092467;483704,1092696;443266,1085340;427335,1082071;413447,1079619;396700,1071855;375867,1064091;354218,1055510;357894,1052649;373008,1055510;379544,1061230;402010,1067769;446533,1079210;457562,1081254;469408,1083297;482479,1086158;496884,1089273;498001,1089018;511481,1091061;511889,1090244;531496,1091061;534764,1091470;564991,1091470;587048,1092287;613191,1090244;616458,1090244;617684,1093513;643418,1090244;660574,1086158;670377,1084523;676504,1083706;689984,1080437;701013,1077985;712041,1075124;732271,1071622;734916,1070629;713676,1074307;702647,1077168;691618,1079619;678138,1082888;672011,1083706;662208,1085340;635657,1087792;617684,1089427;614416,1089427;588274,1091470;566216,1090652;535989,1090652;532721,1090244;520059,1084931;513115,1089427;513097,1089462;518833,1085749;531496,1091061;511889,1090243;512044,1090144;499226,1088201;484113,1084931;471042,1082071;459196,1080028;448167,1077985;403643,1066543;381178,1060005;374642,1054284;359528,1051423;337062,1039981;330527,1040390;307244,1028539;303159,1021184;303976,1020776;318273,1028539;332569,1036304;336654,1033852;319906,1022819;306018,1016689;286820,1005656;270481,995031;244747,983998;234944,975826;236986,975008;246789,977868;226366,956619;214928,947221;204308,937822;190829,926789;171222,905131;169876,900925;165911,896958;152432,882247;150798,874892;145488,867536;144855,866544;138543,862224;126289,844653;119345,828307;118528,828307;109134,810327;100147,792347;90752,771507;82174,750258;90752,764560;99330,782540;102189,792347;103371,794081;101917,786515;98123,779628;91949,765738;84625,753526;75638,729008;67939,703874;65411,696548;54400,652579;49531,620660;49496,621537;49905,628075;51947,643195;54398,658723;50313,645238;47454,628075;44186,628075;42143,612547;39284,602740;36833,593341;29889,585986;27847,585986;25804,575770;24987,562693;26621,544305;27438,537766;28830,533282;28153,523056;29072,507936;30706,504871;30706,503032;27438,509162;24579,505076;19269,497720;18299,491897;18044,492408;16410,508753;15184,525099;13959,537766;13959,563919;14367,577404;15184,590889;11508,603557;10691,603557;8240,579039;8240,553703;10282,534089;13957,537764;10691,533680;9874,518969;10691,496494;11099,490365;12325,480148;17227,461760;19669,449544;18861,446640;16001,462986;11099,481375;9874,491590;9465,497720;8649,520195;9465,534906;7423,554520;7423,579856;9874,604374;10691,604374;16001,627667;18861,646872;24987,666487;34638,708666;35480,716750;37242,716750;46229,738407;49496,749441;43369,740042;36833,725331;36425,729417;32871,718397;30298,718793;27438,709394;17635,686919;11508,666896;11099,650141;8240,630527;6198,610912;1705,596610;4564,520604;7423,500989;4972,490365;9874,460943;11099,453996;14367,430295;22945,413132;20903,436424;22944,432432;24171,422888;24579,412315;28255,398829;33974,378398;40918,357557;41438,356972;44595,340395;49088,328544;54398,318737;65018,298305;73596,279916;85850,256215;94837,245999;102189,231697;108317,222707;114852,219438;116486,216986;123022,203910;135684,189199;136029,195347;135105,197932;148347,184295;154882,175714;163461,167541;164200,168363;163869,167950;174490,157325;185110,147518;196547,135259;212477,123408;229633,110740;239891,103581;246789,97255;259044,89900;272115,82953;273845,82063;278293,77692;285595,72329;293611,68242;299282,66936;300299,66199;411404,21249;415527,20352;426926,16345;434790,14762;438890,14727;440406,14302;533538,2043;559987,1941;588274,2451;588801,2847;602571,1226;615233,3269;627896,5720;634429,7206;627487,5312;614825,2860;602162,817;6021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alt="&quot;&quot;" style="position:absolute;top:102641;width:27839;height:2747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3107f" focusposition="1" focussize="" focus="100%" type="gradientRadial"/>
                <v:stroke joinstyle="miter"/>
                <v:path arrowok="t" o:connecttype="custom" o:connectlocs="1513539,2732500;1500528,2739506;1501308,2739840;1621719,2661377;1579653,2671394;1516554,2679407;1513549,2671394;1557619,2667387;1621719,2661377;1731141,2650892;1728571,2651617;1729889,2651361;946158,2635835;990728,2647354;1009758,2648355;1062841,2674399;1086879,2679407;1088382,2679908;1093890,2674399;1114923,2680409;1135956,2685417;1177400,2695056;1178022,2694432;1226098,2702445;1249133,2706452;1272170,2708455;1319243,2710458;1383344,2709456;1386126,2709456;1392359,2705950;1406381,2701443;1420653,2701193;1430418,2702444;1433047,2709456;1455457,2709456;1448447,2719473;1444440,2724481;1431419,2730491;1407382,2730491;1376333,2728488;1309228,2726485;1259149,2722478;1215080,2716468;1171011,2709456;1103906,2699440;1051824,2682412;1052427,2681975;1021777,2672396;994734,2660376;963686,2650360;931635,2639341;946158,2635835;1535735,2614360;1520433,2616696;1414601,2622040;1449448,2626319;1458462,2624316;1520560,2617305;1530778,2615317;1630820,2599847;1578843,2607780;1596679,2608289;1622345,2603532;1820553,2597530;1657534,2640947;1740030,2622564;775390,2577239;890570,2626319;931635,2639341;962684,2650358;993733,2660375;1020775,2672395;1014765,2677403;998740,2674398;941651,2653364;913607,2642345;885563,2630326;848504,2617305;816454,2603282;791415,2590260;775390,2577239;822465,2552198;877551,2580244;870540,2584251;806439,2553199;822465,2552198;619145,2484086;687252,2522149;701274,2538175;669224,2521146;645186,2506122;619145,2484086;738573,2458384;738583,2458669;741966,2462764;742338,2461048;2201260,2392633;2197623,2392936;2137528,2436007;2078435,2468060;2036369,2493100;2013333,2503117;1989296,2513133;1960249,2528159;1938215,2541179;1906165,2554201;1873113,2566221;1864098,2575235;1850076,2580244;1815022,2586254;1769951,2600277;1728887,2613298;1683816,2626320;1627728,2640343;1548604,2653364;1546601,2656369;1508558,2665881;1509543,2666386;1551791,2655823;1552610,2653364;1631735,2640343;1687823,2626320;1732893,2613298;1773958,2600277;1819028,2586254;1854084,2580244;1830353,2594484;1831047,2594267;1856087,2579242;1870109,2574234;1871043,2573976;1877119,2567222;1910172,2555202;1942222,2542182;1964257,2529160;1993302,2514135;2017340,2504119;2033823,2496952;2042379,2491097;2084445,2466056;2143538,2434004;483762,2378781;487564,2382043;488863,2382705;2207982,2352633;2207638,2352870;2207638,2353156;2209230,2353383;2209641,2352870;2229620,2337681;2223706,2341767;2222661,2342853;2226716,2340258;401982,2287229;439809,2331770;409816,2295775;2300535,2287199;2300445,2287231;2299783,2291770;2283758,2309799;2264727,2330833;2265875,2330569;2283758,2310800;2299783,2292771;2300535,2287199;499877,2264644;501861,2267059;501961,2266728;351726,2241686;377767,2258715;379045,2260221;390912,2262847;417829,2287762;454887,2317811;470912,2339848;479926,2350866;517986,2382919;506969,2391933;471524,2352547;469911,2352870;503454,2390141;506969,2391933;517987,2382919;613136,2458042;594106,2464052;601117,2469061;573073,2470062;555044,2458042;538018,2445021;495952,2409963;456890,2374906;420834,2339848;403808,2322820;387782,2304791;393792,2296777;413823,2314807;435858,2331835;462900,2360883;465198,2362855;435858,2331835;414824,2314807;394793,2296777;372758,2269732;351726,2241686;2558188,2082425;2557681,2082643;2546742,2108899;2547673,1956939;2521131,1995281;2508110,2019321;2495090,2041357;2464041,2082425;2436999,2123492;2412961,2156547;2410957,2157772;2409316,2160202;2411959,2158550;2435997,2125496;2463040,2084428;2494088,2043361;2507109,2021325;2520129,1997285;2547172,1958221;2651335,1943196;2638314,1982260;2615279,2024329;2592242,2067401;2571209,2094445;2585231,2066398;2597250,2038352;2606264,2023328;2618283,2003295;2629301,1983262;2651335,1943196;2586506,1857335;2562195,1900125;2561748,1901153;2586232,1858056;2599839,1760421;2570619,1840261;2509154,1965910;2500155,1980139;2500097,1980257;2479064,2016316;2458031,2055381;2433993,2085430;2413962,2119486;2295777,2252705;2256715,2285760;2252967,2288610;2251351,2290246;2235017,2303562;2221660,2318814;2172583,2355875;2164893,2360734;2144006,2377762;2140990,2379721;2136526,2383921;2097465,2409964;2058403,2434004;2053932,2436270;2027485,2453450;2019286,2457586;2011330,2463051;1984287,2478076;1959020,2487986;1902706,2516393;1770586,2565673;1678519,2589348;1752925,2575235;1766947,2572230;1812017,2556204;1840061,2547189;1885132,2524151;1936212,2506121;1968938,2493286;1983286,2485087;1996305,2481082;2014334,2471064;2019071,2467772;2031362,2456040;2058403,2440014;2089169,2424932;2100469,2417976;2139531,2391933;2156558,2375907;2175588,2363887;2224664,2326827;2259720,2293772;2298781,2260718;2416966,2127498;2433231,2099847;2433993,2097449;2460034,2057383;2468047,2045363;2478701,2030585;2482069,2024329;2503101,1988270;2544166,1903129;2584229,1811980;2595998,1774918;2709425,1671749;2706421,1673753;2706421,1673753;2718886,1612386;2718526,1614157;2721444,1617660;2730459,1627677;2736468,1623670;2736620,1622902;2732462,1625674;2722446,1616658;2709958,1498602;2709259,1498640;2707992,1498711;2708424,1503473;2707423,1528514;2703417,1543538;2679379,1581601;2673370,1614656;2667360,1625674;2657345,1673753;2646327,1711815;2634308,1748877;2627297,1777924;2619285,1807973;2625675,1798034;2631304,1776922;2636311,1746872;2648330,1709812;2659348,1671749;2669363,1623670;2675373,1612652;2681382,1579598;2705420,1541535;2689395,1618661;2677376,1682767;2650333,1764902;2644984,1773224;2642697,1785687;2635310,1806972;2607266,1868072;2594245,1900125;2586232,1917153;2576217,1935183;2549175,1983262;2520129,2030339;2483071,2093443;2442006,2155546;2414964,2190603;2385918,2224659;2375902,2238682;2364886,2252705;2347858,2266728;2320011,2297563;2320815,2300784;2291770,2330833;2260721,2352870;2235682,2372903;2211962,2390238;2215651,2389931;2241692,2370899;2266731,2350866;2297780,2328830;2326826,2298781;2325824,2294774;2353868,2263724;2370895,2249701;2381912,2235677;2391927,2221654;2420974,2187598;2448016,2152540;2489080,2090438;2526138,2027335;2555184,1980257;2582226,1932178;2592242,1914148;2600254,1897121;2613275,1865068;2641319,1803967;2652336,1762900;2679379,1680765;2691398,1616659;2707423,1539532;2711036,1525984;2708424,1525509;2709425,1500468;2731460,1477430;2719797,1526029;2719799,1526029;2731461,1477431;2740475,1467413;2734465,1480435;2733089,1507729;2732462,1533522;2722446,1564343;2722446,1567864;2734465,1533522;2736468,1480434;2741138,1470317;2697406,1424342;2690844,1439856;2688393,1462405;2685233,1451872;2684077,1453359;2687392,1464409;2685389,1480435;2689395,1493456;2692500,1493284;2690396,1486444;2692399,1470418;2697406,1424342;2781540,1397298;2783543,1398299;2782541,1440368;2783543,1469416;2780537,1522503;2777533,1552553;2768519,1596625;2765514,1633687;2750490,1701799;2736468,1760895;2711429,1771914;2713433,1765904;2717439,1723835;2732462,1679762;2744481,1672751;2744481,1672750;2757502,1596625;2764512,1560566;2770522,1523505;2775530,1488447;2777533,1455393;2778534,1427347;2780537,1412322;2781540,1397298;141062,932868;141561,933117;141608,932977;201490,789298;179455,830365;161427,845391;161384,846350;159641,884695;159691,884604;161427,846392;179455,831366;201490,790299;202241,790800;202616,790049;213508,702154;199486,712171;178453,756243;183265,760093;183422,759417;179455,756243;200488,712171;212904,703302;290629,645061;289364,646074;283994,666722;280614,677114;188469,845391;175448,886458;163429,928527;137388,1016672;120362,1076771;112350,1121845;108343,1144883;105338,1167921;96324,1230023;93319,1268086;98328,1308152;100675,1286321;100331,1279103;104337,1237034;113351,1174932;120500,1166352;130882,1096871;130378,1084784;140273,1056415;146160,1032597;144400,1036705;138390,1034701;123366,1077773;124368,1101812;117357,1147888;116356,1155901;106340,1167921;109344,1144883;113351,1121845;121363,1076771;138390,1016672;164431,928527;176450,886458;189470,845391;281615,677114;290629,645061;308659,544896;308658,544896;313665,548903;313665,548902;489134,402289;488942,402443;488357,403104;480177,411677;478109,414685;476758,416212;470912,424699;409817,496817;392790,516850;375764,537884;300474,621107;376765,536883;393791,515848;410818,495815;471913,423696;478109,414685;488357,403104;514559,333219;505914,336231;499485,338618;497955,340559;486938,350576;458893,368605;439864,389640;421836,410674;409817,421693;409409,421182;398048,434840;378768,458755;347720,492811;352727,498819;352823,498735;348721,493812;379769,459756;410818,421693;422837,410676;440865,389640;459895,368606;487939,350577;498956,340560;510975,336053;514769,334875;1965258,152250;2016337,175288;2038372,193317;1989296,169278;1965258,152250;1798997,79130;1839060,88144;1895148,116190;1798997,79130;1196052,72494;1175018,75123;1129947,81133;1085878,91149;1066848,97159;1044814,103169;996597,112642;987724,116191;926628,137225;866534,161265;824468,180297;796424,191314;727315,223367;694263,244402;662213,265436;611132,303499;563057,341561;517046,381703;520991,386636;530756,379937;539069,373741;569066,347571;617142,309509;668222,271446;700272,250411;733324,229377;802432,197324;829475,183301;871541,164269;931635,140230;992731,119196;1018395,114154;1030793,109917;1199536,73511;1554238,50958;1575646,53087;1604692,63103;1582657,60099;1536585,51084;1554238,50958;1670796,43070;1711860,46075;1761938,66108;1699841,55090;1670796,43070;1335770,42820;1220088,49080;1139962,60098;1101903,70114;1068850,82134;1022778,88144;848504,155255;785406,183301;766376,190312;749349,199327;717299,216355;667220,242398;629161,272447;518988,358589;495964,378611;473439,399179;473917,399657;300645,602991;265590,651070;249564,680118;233539,707162;203492,763254;170808,814763;170441,816342;159423,846392;151410,860415;149407,862418;140519,891967;138390,909496;136387,934537;122365,975605;109344,1016672;95322,1076771;87310,1131862;82302,1186952;89313,1148889;89963,1145748;91316,1130860;99329,1075770;101838,1076607;102055,1075676;99330,1074767;113352,1014668;126372,973600;140329,932722;139393,932533;141396,907493;152412,860415;160425,846392;160694,845660;171443,816342;204494,764257;234541,708164;250567,681120;266592,652072;301647,603993;474919,400659;520991,358590;631164,272448;669224,242399;719302,216356;751353,199327;768380,190313;787409,183301;850509,155255;1024782,88145;1070855,82135;1103906,70115;1141966,60099;1222091,49080;1337773,43195;1430755,46316;1476491,0;1523564,3004;1571639,8013;1603690,16026;1624723,26043;1650764,21034;1689825,30049;1713863,37060;1712862,38063;1711860,45074;1670796,42069;1656774,38063;1642752,35057;1615709,29047;1588667,23037;1560623,19031;1529574,19031;1504535,19031;1465474,19031;1463639,18445;1446443,27044;1452453,37060;1512547,49080;1485805,49547;1486256,49582;1514550,49080;1538588,52086;1584660,61100;1606695,64105;1643754,72119;1681813,80132;1718871,89146;1755930,100165;1773958,105172;1791986,111182;1792219,111395;1805147,113624;1836477,125267;1840854,131899;1842065,132217;1870109,143235;1894147,153252;1918184,164270;1936213,174287;1948232,180297;1961252,187308;2005321,212349;2061409,248409;2090455,268442;2091296,269042;2106139,278061;2671367,1341206;2670944,1349588;2682383,1351222;2693400,1359235;2698409,1386279;2717438,1418332;2725451,1419061;2725451,1411321;2733593,1388702;2733463,1384277;2741476,1357232;2752493,1357232;2769520,1346214;2771523,1390287;2766515,1411321;2760506,1431354;2757501,1464409;2756500,1481436;2754497,1498465;2750226,1501313;2750490,1502470;2754582,1499742;2756500,1483440;2757501,1466412;2760506,1433357;2766515,1413324;2771523,1392290;2779535,1398300;2778534,1413324;2776531,1428349;2775529,1456396;2773526,1489449;2768519,1524508;2762509,1561568;2755498,1597627;2742478,1673753;2730459,1680765;2715435,1724837;2711428,1766906;2709425,1772916;2692399,1818992;2687391,1822999;2666358,1872079;2688393,1822999;2693400,1818992;2661350,1910141;2644324,1919157;2640793,1926220;2641319,1927169;2645326,1919156;2662352,1910141;2650333,1944197;2628298,1984263;2617282,2004296;2605263,2024329;2596248,2039353;2583228,2068402;2569206,2096448;2547172,2126497;2525137,2154543;2526055,2152653;2501098,2186596;2447013,2245694;2436366,2262078;2447013,2246695;2501098,2187597;2460034,2249699;2438876,2271862;2421891,2284349;2420973,2285760;2410353,2293930;2409956,2296777;2362881,2344856;2312803,2390932;2310487,2392613;2293773,2413970;2253711,2444019;2216267,2472104;2216132,2472267;2253711,2445021;2293773,2414972;2260721,2448026;2233804,2465555;2215184,2473420;2214649,2474070;2194617,2487090;2187069,2490589;2168077,2505997;2149547,2519143;2121503,2537173;2112489,2538175;2102471,2542629;2100913,2543812;2113490,2539176;2122505,2538175;2086449,2565219;2063412,2577240;2040376,2588257;2024105,2590698;2021346,2592264;1945226,2625318;1941345,2626200;1918184,2641344;1931204,2645351;1883129,2666386;1887135,2652363;1871110,2658373;1856087,2663380;1825038,2673397;1820889,2668418;1806007,2671394;1787979,2675400;1750921,2684416;1749700,2684983;1784975,2676401;1803003,2672395;1818026,2669390;1824036,2674398;1855085,2664382;1870108,2659374;1886133,2653364;1882127,2667387;1840061,2687420;1837999,2686843;1809013,2698438;1784975,2705450;1748918,2714464;1734020,2713213;1702860,2719276;1701844,2721476;1618714,2737502;1599683,2732494;1583658,2732494;1555614,2741509;1530576,2743512;1505536,2744513;1502815,2743348;1479996,2747394;1452453,2742510;1453455,2741509;1458462,2734497;1435427,2731492;1446443,2725483;1479496,2724480;1511546,2723479;1557617,2724480;1589668,2721476;1649762,2708454;1689825,2699440;1719872,2698438;1721963,2697467;1692830,2698439;1652767,2707453;1592673,2720475;1560623,2723479;1514550,2722478;1482500,2723479;1449448,2724481;1450450,2720475;1457460,2710458;1765944,2659374;1975274,2580244;2030359,2551196;2061409,2535170;2093459,2518142;2153553,2482083;2201629,2445021;2291770,2374906;2316809,2354873;2340847,2333839;2376903,2300784;2391927,2275743;2413508,2255960;2413681,2254717;2392930,2273740;2377905,2298781;2341849,2331836;2317811,2352870;2292772,2372903;2202631,2443018;2154555,2480079;2094461,2516139;2062411,2533166;2031362,2549193;1976276,2578241;1766947,2657371;1458462,2708455;1435427,2708455;1432421,2700442;1408384,2699440;1386349,2708455;1322249,2709456;1275175,2707453;1252139,2705450;1229103,2701443;1242980,2686641;1240120,2687420;1188419,2677845;1186035,2678406;1086880,2660376;1047818,2652363;1013764,2646353;972700,2627321;921620,2608290;868537,2587255;877551,2580244;914609,2587255;930634,2601278;985720,2617305;1094892,2645351;1121934,2650360;1150980,2655367;1183031,2662379;1218350,2670017;1221089,2669390;1254142,2674399;1255143,2672396;1303218,2674399;1311231,2675400;1385347,2675400;1439432,2677403;1503533,2672396;1511545,2672396;1514550,2680409;1577649,2672396;1619715,2662379;1643753,2658373;1658777,2656369;1691828,2648356;1718871,2642346;1745913,2635334;1795516,2626749;1802002,2624317;1749920,2633331;1722877,2640343;1695835,2646353;1662783,2654366;1647760,2656369;1623722,2660376;1558620,2666386;1514550,2670392;1506538,2670392;1442437,2675400;1388352,2673397;1314236,2673397;1306223,2672396;1275175,2659374;1258148,2670392;1258105,2670479;1272170,2661377;1303219,2674398;1255144,2672395;1255522,2672150;1224095,2667387;1187037,2659374;1154987,2652363;1125940,2647354;1098899,2642346;989727,2614300;934641,2598274;918616,2584251;881557,2577239;826471,2549193;810446,2550195;753356,2521146;743340,2503117;745343,2502116;780399,2521146;815453,2540178;825469,2534168;784405,2507123;750351,2492099;703277,2465054;663214,2439011;600116,2411967;576078,2391934;581085,2389931;605123,2396942;555044,2344856;527000,2321819;500960,2298781;467908,2271737;419833,2218649;416534,2208339;406812,2198616;373760,2162557;369754,2144527;356733,2126497;355182,2124065;339706,2113475;309659,2070405;292633,2030339;290629,2030339;267594,1986267;245559,1942194;222522,1891111;201490,1839025;222522,1874082;243556,1918155;250567,1942194;253464,1946444;249898,1927899;240597,1911017;225457,1876971;207498,1847037;185464,1786938;166586,1725330;160387,1707371;133388,1599595;121448,1521355;121363,1523505;122365,1539532;127373,1576593;133382,1614656;123366,1581601;116356,1539532;108343,1539532;103335,1501469;96324,1477430;90315,1454392;73288,1436363;68280,1436363;63272,1411321;61269,1379268;65275,1334195;67278,1318168;70689,1307176;69031,1282109;71285,1245047;75291,1237536;75291,1233028;67278,1248053;60268,1238036;47247,1220007;44868,1205733;44243,1206985;40236,1247051;37231,1287117;34227,1318168;34227,1382273;35228,1415328;37231,1448381;28218,1479433;26214,1479433;20205,1419334;20205,1357232;25212,1309153;34223,1318163;26214,1308152;24211,1272092;26214,1217001;27215,1201977;30221,1176935;42240,1131862;48228,1101919;46246,1094800;39234,1134866;27215,1179941;24211,1204982;23209,1220007;21206,1275097;23209,1311156;18202,1359235;18202,1421337;24211,1481436;26214,1481436;39234,1538531;46246,1585608;61269,1633687;84931,1737076;86996,1756890;91317,1756890;113352,1809977;121364,1837022;106340,1813983;90315,1777924;89314,1787940;80600,1760927;74290,1761898;67278,1738860;43241,1683769;28218,1634689;27215,1593621;20205,1545542;15197,1497463;4180,1462405;11190,1276099;18202,1228020;12192,1201977;24211,1129858;27215,1112830;35228,1054734;56262,1012665;51253,1069760;56259,1059973;59266,1036580;60268,1010662;69281,977607;83303,927525;100331,876441;101606,875006;109345,834372;120362,805324;133383,781284;159424,731202;180456,686128;210504,628033;232538,602991;250567,567934;265591,545897;281616,537884;285622,531874;301647,499822;332695,463762;333541,478834;331276,485169;363744,451743;379769,430708;400802,410676;402615,412689;401804,411677;427845,385634;453886,361594;481930,331545;520991,302497;563057,271446;588208,253898;605123,238391;635170,220361;667220,203334;671463,201152;682370,190438;700273,177291;719929,167275;733834,164074;736328,162266;1008756,52085;1018864,49887;1046816,40065;1066096,36183;1076150,36098;1079868,35057;1308227,5008;1373078,4757;1442437,6009;1443728,6977;1477493,3004;1508541,8012;1539590,14022;1555609,17664;1538588,13021;1507539,7011;1476491,2003;147649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32" alt="&quot;&quot;" style="position:absolute;left:5715;top:108356;width:18227;height:1798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990959,1788966;982441,1793553;982951,1793772;1061788,1742402;1034246,1748960;992933,1754206;990966,1748960;1019820,1746337;1061788,1742402;1133429,1735537;1131748,1736012;1132610,1735844;619478,1725679;648659,1733221;661119,1733876;695874,1750927;711612,1754206;712597,1754534;716203,1750927;729973,1754862;743745,1758141;770878,1764451;771286,1764043;802763,1769289;817845,1771912;832928,1773224;863748,1774535;905717,1773879;907538,1773879;911619,1771584;920800,1768633;930144,1768469;936538,1769288;938259,1773879;952931,1773879;948341,1780437;945718,1783716;937193,1787651;921455,1787651;901127,1786339;857191,1785028;824403,1782405;795549,1778470;766696,1773879;722760,1767321;688661,1756174;689055,1755887;668988,1749616;651282,1741746;630954,1735189;609970,1727975;619478,1725679;1005491,1711620;995473,1713149;926182,1716648;948997,1719449;954899,1718138;995556,1713548;1002247,1712246;1067747,1702118;1033716,1707312;1045394,1707645;1062198,1704531;1191971,1700601;1085236,1729026;1139250,1716991;507671,1687317;583083,1719449;609970,1727975;630298,1735188;650627,1741746;668332,1749615;664397,1752894;653905,1750927;616527,1737156;598166,1729942;579805,1722072;555541,1713548;534557,1704367;518163,1695841;507671,1687317;538492,1670922;574559,1689284;569969,1691907;528000,1671578;538492,1670922;405373,1626330;449964,1651249;459145,1661742;438161,1650593;422423,1640757;405373,1626330;483566,1609502;483572,1609689;485787,1612369;486031,1611246;1441231,1566455;1438849,1566653;1399504,1594852;1360814,1615837;1333272,1632231;1318190,1638789;1302451,1645347;1283434,1655184;1269007,1663709;1248023,1672234;1226383,1680103;1220481,1686005;1211301,1689284;1188349,1693219;1158840,1702400;1131954,1710925;1102445,1719450;1065722,1728631;1013917,1737156;1012606,1739123;987697,1745351;988343,1745681;1016004,1738765;1016540,1737156;1068346,1728631;1105068,1719450;1134577,1710925;1161464,1702400;1190972,1693219;1213924,1689284;1198387,1698607;1198842,1698465;1215236,1688628;1224416,1685350;1225028,1685180;1229006,1680759;1250647,1672889;1271631,1664365;1286058,1655839;1305075,1646003;1320813,1639445;1331605,1634753;1337207,1630920;1364749,1614526;1403438,1593541;316733,1557386;319223,1559522;320072,1559955;1445631,1540267;1445407,1540422;1445407,1540610;1446449,1540758;1446719,1540422;1459799,1530479;1455927,1533153;1455243,1533864;1457898,1532165;263190,1497447;287955,1526607;268319,1503043;1506229,1497428;1506171,1497449;1505737,1500420;1495245,1512224;1482785,1525995;1483536,1525822;1495245,1512880;1505737,1501076;1506229,1497428;327285,1482661;328583,1484242;328649,1484025;230285,1467631;247335,1478779;248172,1479765;255942,1481484;273565,1497796;297828,1517470;308320,1531897;314222,1539111;339141,1560096;331928,1565997;308721,1540211;307665,1540422;307665,1540422;329626,1564824;331928,1565997;339141,1560096;401438,1609279;388979,1613213;393569,1616493;375208,1617148;363404,1609279;352257,1600754;324715,1577801;299140,1554849;275532,1531897;264385,1520749;253893,1508945;257827,1503699;270943,1515503;285369,1526651;303074,1545668;304579,1546959;285369,1526651;271598,1515503;258483,1503699;244056,1485992;230285,1467631;1674923,1363362;1674590,1363505;1667427,1380695;1668038,1281206;1650660,1306309;1642135,1322048;1633610,1336475;1613281,1363362;1595576,1390249;1579838,1411890;1578525,1412692;1577451,1414283;1579182,1413201;1594920,1391561;1612626,1364674;1632954,1337787;1641479,1323360;1650004,1307621;1667710,1282046;1720416,1278930;1714924,1291227;1703121,1314835;1714924,1291227;1720416,1278930;1735909,1272209;1727383,1297784;1712301,1325327;1697219,1353526;1683448,1371232;1692629,1352870;1700498,1334508;1706399,1324672;1714268,1311556;1721482,1298441;1735909,1272209;1693463,1215996;1677546,1244011;1677253,1244684;1693284,1216468;1702193,1152547;1683062,1204817;1642818,1287080;1636926,1296396;1636889,1296473;1623117,1320081;1609347,1345657;1593609,1365330;1580493,1387626;1503114,1474844;1477539,1496485;1475085,1498351;1474026,1499423;1463332,1508141;1454588,1518126;1422455,1542390;1417420,1545570;1403745,1556719;1401770,1558002;1398848,1560752;1373273,1577802;1347699,1593541;1344772,1595024;1327455,1606272;1322086,1608980;1316878,1612558;1299172,1622395;1282630,1628882;1245758,1647481;1159256,1679745;1098977,1695244;1147692,1686005;1156873,1684037;1186382,1673545;1204743,1667643;1234253,1652560;1267696,1640756;1289123,1632353;1298517,1626985;1307041,1624363;1318845,1617804;1321947,1615648;1329993,1607968;1347699,1597475;1367842,1587601;1375240,1583047;1400815,1565997;1411963,1555505;1424423,1547635;1456555,1523372;1479506,1501731;1505081,1480091;1582460,1392872;1593109,1374768;1593609,1373199;1610658,1346967;1615904,1339098;1622880,1329423;1625085,1325327;1638856,1301719;1665742,1245978;1691972,1186302;1699678,1162038;1773942,1094493;1771975,1095805;1771975,1095805;1780136,1055628;1779901,1056788;1781811,1059081;1787713,1065639;1791648,1063016;1791747,1062513;1789025,1064327;1782467,1058425;1774291,981133;1773833,981159;1773004,981205;1773287,984322;1772631,1000717;1770008,1010554;1754270,1035473;1750335,1057114;1746401,1064327;1739843,1095805;1732630,1120724;1724760,1144988;1720170,1164006;1714924,1183679;1719108,1177171;1722794,1163350;1726072,1143676;1733941,1119413;1741155,1094493;1747712,1063016;1751647,1055802;1755581,1034162;1771320,1009242;1760828,1059737;1752958,1101706;1735253,1155480;1731750,1160929;1730252,1169088;1725417,1183024;1707055,1223026;1698530,1244011;1693284,1255159;1686726,1266963;1669021,1298441;1650004,1329262;1625741,1370576;1598855,1411234;1581150,1434186;1562132,1456483;1555575,1465664;1548362,1474844;1537213,1484025;1518981,1504213;1519507,1506322;1500491,1525995;1480162,1540422;1463768,1553538;1448238,1564887;1450653,1564686;1467703,1552226;1484097,1539111;1504425,1524684;1523443,1505010;1522787,1502387;1541148,1482058;1552296,1472877;1559509,1463697;1566067,1454516;1585084,1432219;1602789,1409267;1629676,1368608;1653938,1327295;1672956,1296473;1690661,1264995;1697219,1253191;1702465,1242044;1710990,1221059;1729351,1181056;1736564,1154169;1754270,1100396;1762139,1058426;1772631,1007930;1774997,999061;1773287,998750;1773942,982355;1788369,967272;1780732,999090;1780733,999090;1788369,967273;1794271,960714;1790336,969240;1790336,969240;1789434,987109;1789025,1003996;1782467,1024175;1782467,1026480;1790336,1003996;1791648,969239;1794705,962615;1766073,932516;1761776,942674;1760171,957436;1758103,950539;1757346,951513;1759516,958747;1758205,969240;1760828,977765;1762861,977652;1761483,973174;1762794,962681;1766073,932516;1821157,914810;1822469,915465;1821813,943008;1822469,962026;1820501,996782;1818534,1016455;1812632,1045309;1810665,1069574;1800829,1114167;1791648,1152857;1775254,1160071;1776566,1156136;1779189,1128594;1789025,1099739;1796894,1095149;1796894,1095149;1805419,1045309;1810009,1021701;1813944,997438;1817223,974485;1818534,952845;1819190,934483;1820501,924646;1821157,914810;92358,610748;92684,610911;92715,610820;131922,516753;117495,543640;105691,553477;105663,554105;104521,579209;104554,579149;105691,554132;117495,544295;131922,517409;132413,517736;132659,517245;139790,459700;130609,466258;116839,495112;119989,497633;120092,497190;117495,495112;131265,466258;139395,460451;190284,422321;189456,422984;185940,436502;183726,443306;123396,553477;114871,580363;107002,607906;89952,665614;78805,704961;73559,734471;70936,749554;68968,764637;63066,805295;61099,830215;64378,856446;65915,842153;65690,837428;68313,809886;74214,769227;78895,763610;85692,718121;85362,710207;91841,691635;95695,676041;94543,678730;90608,677418;80772,705617;81428,721356;76837,751522;76182,756768;69624,764637;71591,749554;74214,734471;79460,704961;90608,665614;107658,607906;115527,580363;124052,553477;184382,443306;190284,422321;202088,356743;202087,356743;205366,359366;205366,359366;320251,263378;320125,263479;319743,263911;314386,269524;313032,271495;312148,272494;308320,278050;268319,325266;257171,338381;246024,352152;196750,406615;246679,351497;257827,337725;268975,324610;308976,277394;313032,271495;319743,263911;336897,218158;331237,220130;327028,221693;326026,222964;318813,229522;300451,241326;287992,255097;276189,268868;268319,276082;268052,275748;260614,284690;247991,300346;227662,322643;230941,326577;231004,326522;228318,323298;248646,301002;268975,276082;276844,268869;288648,255097;301107,241326;319468,229522;326682,222965;334551,220014;337035,219243;1286713,99678;1320157,114761;1334583,126565;1302451,110826;1286713,99678;1177857,51806;1204088,57708;1240810,76070;1177857,51806;783091,47462;769320,49183;739810,53118;710957,59675;698498,63610;684071,67545;652502,73747;646692,76070;606691,89841;567346,105580;539804,118040;521443,125253;476195,146238;454555,160010;433571,173781;400127,198700;368650,223620;338525,249901;341108,253130;347502,248745;352944,244688;372585,227555;404061,202635;437505,177716;458489,163944;480129,150173;525376,129188;543082,120007;570624,107547;609970,91808;649971,78037;666774,74737;674891,71963;785372,48128;1017605,33362;1031623,34756;1050640,41314;1036213,39347;1006048,33444;1017605,33362;1093920,28198;1120806,30165;1153594,43281;1112937,36067;1093920,28198;874569,28034;798828,32133;746368,39346;721449,45904;699808,53773;669643,57708;555541,101645;514229,120007;501769,124597;490622,130499;469637,141647;436849,158698;411930,178371;339797,234768;324722,247877;309975,261343;310287,261655;196841,394778;173889,426255;163397,445273;152905,462979;133232,499702;111833,533424;111593,534459;104379,554132;99133,563313;97821,564625;92002,583970;90608,595446;89297,611841;80116,638728;71591,665614;62410,704961;57164,741029;53886,777097;58476,752177;58901,750121;59787,740373;65033,704306;66676,704854;66819,704244;65034,703649;74215,664303;82739,637416;91878,610652;91264,610529;92576,594135;99789,563313;105035,554132;105211,553653;112249,534459;133888,500358;153561,463635;164053,445929;174546,426911;197497,395434;310943,262311;341108,234769;413242,178372;438161,158698;470949,141648;491933,130499;503081,124598;515540,120007;556854,101645;670956,57708;701121,53774;722760,45904;747679,39347;800140,32133;875880,28280;936758,30323;966703,0;997523,1967;1029000,5246;1049984,10492;1063755,17050;1080805,13771;1106379,19673;1122117,24263;1121462,24920;1120806,29510;1093920,27543;1084739,24920;1075559,22952;1057853,19017;1040148,15083;1021787,12459;1001458,12459;985064,12459;959490,12459;958288,12076;947030,17706;950965,24263;990310,32133;972801,32438;973096,32461;991622,32133;1007360,34100;1037525,40002;1051951,41970;1076215,47216;1101134,52462;1125396,58364;1149660,65578;1161464,68856;1173267,72791;1173419,72930;1181884,74390;1202397,82013;1205262,86354;1206055,86563;1224416,93776;1240155,100334;1255893,107548;1267697,114105;1275566,118040;1284090,122630;1312944,139025;1349666,162633;1368684,175749;1369234,176142;1378953,182046;1749024,878086;1748746,883574;1756237,884644;1763450,889890;1766729,907596;1779188,928581;1784435,929058;1784435,923991;1789766,909182;1789680,906285;1794926,888579;1802140,888579;1813288,881366;1814599,910220;1811321,923991;1807386,937106;1805418,958747;1804763,969895;1803452,981044;1800655,982908;1800829,983666;1803507,981880;1804763,971207;1805418,960059;1807386,938418;1811321,925302;1814599,911531;1819845,915466;1819190,925302;1817878,935139;1817222,953501;1815911,975142;1812632,998094;1808698,1022358;1804107,1045966;1795582,1095805;1787713,1100396;1777877,1129250;1775254,1156792;1773942,1160727;1762794,1190893;1759515,1193516;1745745,1225649;1760171,1193516;1763450,1190893;1742466,1250568;1731318,1256471;1729006,1261095;1729351,1261716;1731974,1256470;1743122,1250568;1735253,1272865;1720826,1299096;1713613,1312211;1705744,1325327;1699842,1335163;1691317,1354181;1682136,1372543;1667710,1392216;1653283,1410578;1653884,1409340;1637544,1431563;1602133,1470254;1595161,1480981;1602133,1470910;1637544,1432219;1610658,1472877;1596805,1487386;1585684,1495562;1585083,1496485;1578131,1501834;1577870,1503699;1547049,1535176;1514261,1565342;1512745,1566442;1501802,1580424;1475572,1600098;1451056,1618485;1450968,1618592;1475572,1600754;1501802,1581080;1480162,1602721;1462539,1614197;1450347,1619346;1449997,1619772;1436882,1628297;1431939,1630587;1419505,1640675;1407373,1649281;1389012,1661085;1383110,1661742;1376550,1664657;1375530,1665431;1383766,1662397;1389668,1661742;1366060,1679447;1350978,1687317;1335896,1694530;1325242,1696128;1323436,1697154;1273598,1718794;1271057,1719372;1255893,1729286;1264417,1731909;1232941,1745681;1235564,1736500;1225072,1740435;1215236,1743713;1194907,1750271;1192191,1747011;1182447,1748960;1170644,1751583;1146381,1757485;1145581,1757857;1168677,1752238;1180480,1749615;1190316,1747648;1194251,1750927;1214580,1744369;1224416,1741090;1234908,1737156;1232285,1746337;1204743,1759452;1203393,1759074;1184415,1766665;1168677,1771256;1145069,1777158;1135315,1776338;1114913,1780308;1114248,1781749;1059821,1792241;1047361,1788962;1036869,1788962;1018507,1794864;1002114,1796176;985719,1796831;983938,1796068;968998,1798717;950965,1795520;951621,1794864;954899,1790273;939817,1788306;947030,1784372;968670,1783716;989655,1783060;1019819,1783716;1040803,1781749;1080149,1773223;1106379,1767321;1126052,1766665;1127421,1766030;1108347,1766666;1082116,1772568;1042771,1781093;1021787,1783060;991622,1782405;970637,1783060;948997,1783716;949653,1781093;954243,1774535;1156217,1741090;1293271,1689284;1329337,1670266;1349666,1659774;1370650,1648626;1409996,1625018;1441472,1600754;1500491,1554849;1516884,1541734;1532623,1527963;1556230,1506322;1566067,1489928;1580196,1476975;1580310,1476162;1566723,1488616;1556886,1505010;1533279,1526651;1517541,1540422;1501147,1553538;1442129,1599442;1410652,1623706;1371307,1647314;1350322,1658462;1329993,1668955;1293927,1687973;1156873,1739779;954899,1773224;939817,1773224;937849,1767978;922111,1767321;907684,1773224;865716,1773879;834895,1772568;819813,1771256;804731,1768633;813815,1758942;811944,1759452;778093,1753183;776533,1753550;711613,1741746;686038,1736500;663742,1732566;636856,1720105;603412,1707646;568657,1693874;574559,1689284;598822,1693874;609314,1703055;645381,1713548;716859,1731909;734564,1735189;753581,1738467;774566,1743058;797690,1748058;799484,1747648;821124,1750927;821780,1749616;853256,1750927;858502,1751583;907028,1751583;942439,1752894;984408,1749616;989654,1749616;991622,1754862;1032934,1749616;1060476,1743058;1076214,1740435;1086051,1739123;1107691,1733877;1125396,1729942;1143102,1725352;1175578,1719731;1179825,1718138;1145725,1724040;1128020,1728631;1110314,1732566;1088674,1737812;1078838,1739123;1063100,1741746;1020475,1745681;991622,1748304;986376,1748304;944407,1751583;908996,1750271;860470,1750271;855224,1749616;834895,1741090;823747,1748304;823719,1748361;832928,1742402;853257,1750927;821780,1749615;822028,1749455;801451,1746337;777189,1741090;756204,1736500;737187,1733221;719482,1729942;648004,1711581;611937,1701088;601445,1691907;577182,1687317;541115,1668955;530623,1669611;493245,1650593;486687,1638789;487998,1638134;510950,1650593;533902,1663053;540459,1659118;513573,1641412;491278,1631576;460457,1613869;434226,1596819;392914,1579114;377176,1565998;380454,1564686;396192,1569276;363404,1535176;345043,1520093;327993,1505010;306354,1487305;274877,1452548;272717,1445798;266352,1439432;244712,1415824;242089,1404020;233564,1392216;232548,1390624;222416,1383691;202743,1355493;191595,1329262;190284,1329262;175202,1300407;160775,1271553;145692,1238109;131922,1204008;145692,1226960;159463,1255815;164053,1271553;165950,1274335;163616,1262195;157525,1251143;147613,1228851;135855,1209254;121429,1169907;109070,1129576;105010,1117815;87333,1047254;79516,996030;79460,997438;80116,1007930;83395,1032195;87329,1057114;80772,1035473;76182,1007930;70936,1007930;67656,983011;63066,967272;59132,952190;47984,940386;44705,940386;41426,923991;40115,903006;42738,873496;44049,863004;46282,855807;45197,839396;46672,815132;49295,810214;49295,807262;44049,817099;39459,810542;30934,798738;29377,789393;28967,790212;26344,816443;24376,842674;22409,863004;22409,904973;23065,926614;24376,948254;18475,968584;17163,968584;13229,929237;13229,888579;16507,857102;22407,863000;17163,856446;15852,832838;17163,796770;17819,786934;19786,770539;27655,741029;31576,721425;30279,716765;25688,742996;17819,772507;15852,788901;15196,798738;13884,834805;15196,858413;11917,889890;11917,930549;15852,969895;17163,969895;25688,1007275;30279,1038096;40115,1069574;55607,1137262;56959,1150235;59788,1150235;74215,1184991;79461,1202697;69624,1187614;59132,1164006;58477,1170563;52771,1152878;48640,1153513;44049,1138431;28311,1102363;18475,1070230;17819,1043343;13229,1011865;9950,980388;2737,957436;7327,835461;11917,803984;7983,786934;15852,739718;17819,728569;23065,690534;36836,662991;33557,700371;36835,693964;38803,678648;39459,661680;45361,640039;54541,607250;65690,573805;66525,572866;71592,546263;78805,527245;87330,511506;104380,478717;118150,449208;137823,411172;152250,394778;164053,371826;173890,357399;184382,352152;187005,348218;197497,327233;217826,303625;218379,313492;216896,317640;238154,295756;248646,281985;262417,268869;263604,270187;263073,269524;280123,252474;297173,236736;315534,217062;341108,198044;368650,177716;385118,166227;396192,156074;415865,144270;436849,133123;439627,131694;446768,124680;458490,116072;471359,109515;480463,107419;482096,106235;660463,34100;667080,32661;685382,26230;698005,23689;704588,23633;707022,22952;856535,3279;898995,3115;944407,3934;945252,4568;967359,1967;987687,5246;1008016,9180;1018504,11564;1007360,8525;987031,4590;966703,1312;9667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33" alt="&quot;&quot;" style="position:absolute;left:22174;top:106299;width:4605;height:454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50403,452076;248251,453235;248379,453290;268301,440309;261341,441966;250902,443292;250405,441966;257696,441303;268301,440309;286403,438574;285979,438694;286196,438652;156534,436083;163908,437989;167056,438155;175839,442463;179815,443292;180064,443375;180975,442463;184455,443458;187935,444286;194791,445881;194894,445778;202848,447103;206659,447766;210470,448098;218258,448429;228863,448263;229324,448263;230355,447683;232675,446938;235036,446896;236651,447103;237086,448263;240794,448263;239634,449921;238971,450749;236817,451744;232840,451744;227703,451412;216601,451081;208316,450418;201025,449424;193734,448263;182632,446606;174016,443789;174116,443717;169045,442132;164571,440143;159434,438486;154132,436663;156534,436083;254075,432530;251544,432917;234035,433801;239800,434509;241291,434177;251565,433017;253255,432689;269806,430129;261207,431442;264158,431526;268404,430739;301196,429746;274226,436929;287874,433888;128282,426389;147338,434509;154132,436663;159268,438486;164405,440143;168879,442132;167885,442960;165234,442463;155789,438983;151149,437160;146509,435172;140378,433017;135076,430697;130933,428543;128282,426389;136070,422246;145184,426886;144024,427549;133419,422412;136070,422246;102433,410977;113700,417275;116020,419926;110718,417109;106741,414623;102433,410977;122191,406725;122193,406772;122752,407449;122814,407166;364181,395847;363579,395897;353637,403023;343861,408326;336901,412469;333090,414126;329113,415783;324308,418269;320662,420423;315360,422577;309892,424566;308400,426057;306080,426886;300281,427880;292824,430200;286031,432355;278574,434509;269295,436829;256204,438983;255873,439481;249579,441054;249742,441138;256732,439390;256867,438983;269958,436829;279237,434509;286693,432355;293487,430200;300944,427880;306743,426886;302817,429242;302932,429206;307075,426720;309395,425892;309549,425849;310555,424732;316023,422743;321325,420589;324971,418434;329776,415949;333753,414292;336480,413106;337895,412137;344855,407994;354631,402691;80035,393555;80664,394095;80878,394204;365293,389229;365236,389268;365236,389316;365500,389353;365568,389268;368873,386755;367895,387431;367722,387611;368393,387182;66505,378408;72763,385777;67801,379822;380605,378404;380590,378409;380481,379160;377830,382143;374681,385623;374871,385579;377830,382308;380481,379325;380605,378404;82701,374672;83029,375071;83045,375017;58190,370874;62499,373691;62710,373940;64673,374375;69126,378497;75257,383468;77909,387114;79400,388937;85697,394240;83874,395731;78010,389215;77743,389268;77743,389268;83292,395435;83874,395731;85697,394240;101438,406668;98290,407663;99450,408491;94810,408657;91828,406668;89011,404514;82051,398714;75589,392914;69624,387114;66807,384297;64156,381314;65150,379988;68464,382971;72109,385788;76583,390594;76963,390920;72109,385788;68629,382971;65315,379988;61670,375514;58190,370874;423232,344525;423148,344561;421338,348905;421492,323764;417101,330107;414947,334085;412793,337730;407656,344525;403182,351319;399205,356788;398874,356991;398602,357393;399039,357119;403016,351651;407490,344856;412627,338062;414781,334416;416935,330439;421409,323976;434728,323189;433340,326296;430357,332262;433340,326296;434728,323189;438642,321490;436488,327953;432677,334913;428866,342039;425386,346513;427706,341873;429694,337233;431186,334748;433174,331433;434997,328119;438642,321490;427917,307285;423895,314364;423821,314535;427872,307404;430123,291251;425289,304460;415120,325248;413631,327602;413621,327622;410141,333588;406662,340051;402685,345022;399371,350656;379818,372697;373356,378165;372736,378637;372468,378908;369766,381111;367556,383634;359437,389766;358164,390569;354709,393387;354210,393711;353471,394406;347009,398714;340547,402691;339807,403066;335431,405909;334075,406593;332759,407497;328285,409983;324105,411622;314787,416322;292929,424475;277698,428392;290007,426057;292327,425560;299784,422909;304423,421417;311880,417606;320331,414623;325745,412499;328119,411143;330273,410480;333256,408823;334039,408278;336073,406337;340547,403686;345636,401191;347506,400040;353968,395731;356785,393080;359934,391091;368053,384960;373853,379491;380315,374022;399868,351982;402559,347407;402685,347010;406993,340382;408319,338393;410081,335948;410639,334913;414118,328947;420912,314861;427540,299781;429487,293650;448253,276581;447756,276912;447756,276912;449818,266760;449759,267053;450241,267632;451733,269289;452727,268627;452752,268499;452064,268958;450407,267466;448341,247935;448225,247941;448016,247953;448087,248741;447922,252884;447259,255369;443282,261666;442288,267135;441294,268958;439637,276912;437814,283210;435825,289341;434666,294147;433340,299118;434397,297474;435328,293981;436157,289010;438145,282878;439968,276581;441625,268627;442619,266804;443613,261335;447590,255038;444939,267798;442951,278404;438477,291993;437591,293369;437213,295431;435991,298953;431351,309061;429197,314364;427872,317182;426215,320165;421741,328119;416935,335908;410804,346348;404011,356622;399537,362422;394731,368057;393074,370377;391252,372697;388435,375017;383827,380118;383961,380651;379155,385623;374018,389268;369876,392583;365952,395451;366562,395400;370870,392251;375013,388937;380149,385291;384955,380320;384789,379657;389429,374520;392246,372200;394068,369880;395725,367560;400531,361925;405005,356125;411799,345851;417930,335410;422735,327622;427209,319667;428866,316684;430191,313867;432346,308564;436985,298456;438808,291661;443282,278073;445270,267467;447922,254706;448519,252465;448087,252386;448253,248244;451898,244432;449969,252472;449969,252472;451899,244432;453390,242775;452396,244929;452396,244929;452168,249445;452064,253712;450407,258811;450407,259394;452396,253712;452727,244929;453500,243255;446265,235649;445179,238216;444773,241946;444251,240204;444059,240450;444608,242278;444276,244929;444939,247083;445453,247055;445105,245923;445436,243272;446265,235649;460184,231175;460515,231340;460349,238300;460515,243106;460018,251889;459521,256861;458029,264152;457532,270284;455047,281552;452727,291330;448585,293153;448916,292158;449579,285198;452064,277907;454053,276747;454053,276747;456207,264152;457367,258186;458361,252055;459189,246255;459521,240786;459686,236146;460018,233660;460184,231175;23338,154337;23420,154379;23428,154356;33335,130585;29689,137379;26707,139865;26700,140024;26411,146368;26419,146352;26707,140030;29689,137545;33335,130750;33459,130833;33521,130709;35323,116167;33003,117824;29524,125116;30320,125753;30346,125641;29689,125116;33169,117824;35223,116357;48082,106722;47873,106889;46985,110305;46425,112024;31181,139865;29026,146659;27038,153619;22730,168202;19913,178145;18587,185603;17925,189414;17427,193226;15936,203500;15439,209797;16268,216426;16656,212814;16599,211620;17262,204660;18753,194386;19936,192966;21653,181471;21570,179471;23207,174778;24181,170837;23890,171517;22896,171185;20410,178311;20576,182288;19416,189911;19250,191237;17593,193226;18090,189414;18753,185603;20079,178145;22896,168202;27204,153619;29192,146659;31346,139865;46591,112024;48082,106722;51065,90150;51065,90150;51893,90813;51893,90813;80923,66556;80892,66582;80795,66691;79441,68109;79099,68607;78876,68860;77909,70264;67801,82195;64984,85510;62167,88990;49716,102752;62333,88824;65150,85344;67967,82030;78074,70098;79099,68607;80795,66691;85130,55129;83700,55627;82636,56022;82383,56343;80560,58001;75920,60984;72772,64464;69789,67944;67801,69767;67733,69682;65854,71942;62664,75898;57527,81533;58356,82527;58372,82513;57693,81698;62830,76064;67967,69767;69955,67944;72938,64464;76086,60984;80726,58001;82548,56344;84537,55598;85164,55403;325136,25189;333587,29000;337232,31983;329113,28006;325136,25189;297630,13092;304258,14583;313537,19223;297630,13092;197877,11994;194397,12429;186941,13423;179650,15080;176502,16074;172856,17069;164879,18636;163411,19223;153303,22703;143361,26680;136402,29829;131762,31652;120328,36955;114860,40435;109558,43915;101107,50212;93153,56509;85541,63150;86194,63967;87809,62858;89184,61833;94148,57504;102101,51206;110552,44909;115854,41429;121323,37949;132756,32646;137230,30326;144190,27177;154132,23200;164239,19720;168485,18886;170536,18185;198454,12162;257136,8431;260678,8783;265484,10440;261838,9943;254216,8451;257136,8431;276420,7126;283214,7623;291499,10937;281225,9114;276420,7126;220993,7084;201854,8120;188598,9943;182301,11600;176833,13589;169211,14583;140378,25686;129939,30326;126791,31486;123974,32978;118671,35795;110386,40103;104090,45075;85862,59326;82053,62639;78327,66042;78406,66121;49739,99761;43940,107716;41288,112522;38637,116996;33666,126276;28259,134797;28198,135059;26375,140030;25050,142351;24718,142682;23248,147571;22896,150471;22564,154614;20244,161408;18090,168202;15770,178145;14445,187260;13616,196374;14776,190077;14884,189557;15108,187094;16433,177980;16848,178118;16884,177964;16433,177814;18753,167871;20907,161076;23216,154313;23061,154282;23393,150139;25215,142351;26541,140030;26586,139909;28364,135059;33832,126442;38803,117162;41454,112687;44105,107881;49905,99927;78572,66287;86194,59327;104421,45075;110718,40103;119003,35795;124305,32978;127122,31486;130271,30326;140710,25686;169542,14583;177164,13589;182632,11600;188929,9943;202185,8120;221324,7146;236707,7663;244274,0;252062,497;260015,1326;265318,2651;268798,4309;273106,3480;279568,4971;283545,6131;283379,6297;283214,7457;276420,6960;274100,6297;271780,5800;267306,4806;262832,3811;258193,3149;253056,3149;248913,3149;242451,3149;242147,3052;239303,4474;240297,6131;250239,8120;245815,8197;245889,8203;250570,8120;254547,8617;262170,10109;265815,10606;271946,11932;278243,13257;284374,14749;290505,16572;293487,17400;296470,18394;296508,18430;298647,18798;303831,20725;304555,21822;304755,21875;309395,23697;313372,25355;317348,27178;320331,28835;322319,29829;324474,30989;331764,35132;341044,41098;345849,44412;345988,44511;348444,46003;441956,221894;441886,223281;443779,223552;445602,224877;446430,229352;449579,234655;450904,234775;450904,233495;452251,229753;452230,229020;453555,224546;455378,224546;458195,222723;458526,230015;457698,233495;456704,236809;456207,242278;456041,245095;455710,247912;455003,248383;455047,248575;455724,248123;456041,245426;456207,242609;456704,237140;457698,233826;458526,230346;459852,231340;459686,233826;459355,236312;459189,240952;458858,246421;458029,252221;457035,258352;455875,264318;453721,276912;451733,278073;449247,285364;448584,292324;448253,293318;445436,300941;444607,301604;441128,309724;444773,301604;445602,300941;440299,316022;437482,317513;436898,318682;436985,318839;437648,317513;440465,316022;438477,321656;434831,328285;433009,331599;431020,334913;429529,337399;427375,342205;425055,346845;421409,351816;417764,356456;417916,356144;413787,361759;404839,371537;403077,374247;404839,371702;413787,361925;406993,372199;403493,375866;400682,377932;400531,378165;398774,379517;398708,379988;390920,387943;382635,395566;382252,395844;379487,399377;372859,404348;366664,408995;366642,409022;372859,404514;379487,399543;374018,405011;369565,407911;366485,409213;366396,409320;363082,411474;361833,412053;358691,414602;355626,416777;350986,419760;349495,419926;347837,420663;347579,420858;349660,420092;351152,419926;345186,424400;341375,426389;337564,428212;334872,428616;334416,428875;321822,434343;321180,434489;317348,436995;319502,437658;311549,441138;312212,438818;309560,439812;307075,440640;301938,442298;301252,441474;298790,441966;295807,442629;289676,444121;289474,444215;295310,442795;298293,442132;300778,441635;301772,442463;306909,440806;309395,439978;312046,438983;311383,441303;304423,444618;304082,444522;299287,446440;295310,447601;289345,449092;286880,448885;281725,449888;281557,450252;267803,452903;264655,452075;262004,452075;257364,453566;253222,453898;249079,454063;248629,453871;244854,454540;240297,453732;240463,453566;241291,452406;237480,451909;239303,450915;244771,450749;250073,450583;257695,450749;262998,450252;272940,448098;279568,446606;284539,446440;284885,446280;280065,446441;273437,447932;263495,450086;258193,450583;250570,450418;245268,450583;239800,450749;239965,450086;241125,448429;292162,439978;326793,426886;335907,422080;341044,419429;346346,416612;356288,410646;364242,404514;379155,392914;383298,389600;387275,386120;393240,380651;395725,376508;399296,373235;399324,373029;395891,376177;393406,380320;387440,385788;383463,389268;379321,392583;364408,404183;356454,410314;346512,416280;341210,419097;336073,421749;326959,426555;292327,439646;241291,448098;237480,448098;236983,446772;233006,446606;229360,448098;218756,448263;210968,447932;207156,447601;203345,446938;205641,444489;205168,444618;196614,443034;196220,443126;179816,440143;173353,438818;167719,437823;160926,434675;152475,431526;143693,428046;145184,426886;151315,428046;153966,430366;163080,433017;181141,437658;185615,438486;190421,439315;195723,440475;201566,441738;202020,441635;207488,442463;207653,442132;215607,442463;216933,442629;229195,442629;238143,442960;248748,442132;250073,442132;250570,443458;261010,442132;267969,440475;271946,439812;274431,439481;279900,438155;284374,437160;288847,436000;297054,434580;298127,434178;289510,435669;285036,436829;280563,437823;275094,439149;272609,439481;268632,440143;257861,441138;250570,441801;249245,441801;238640,442629;229692,442298;217430,442298;216104,442132;210968,439978;208151,441801;208143,441815;210470,440309;215607,442463;207654,442132;207716,442091;202517,441303;196386,439978;191083,438818;186278,437989;181804,437160;163742,432520;154629,429869;151978,427549;145847,426389;136733,421749;134082,421915;124637,417109;122980,414126;123311,413960;129111,417109;134910,420257;136567,419263;129774,414789;124140,412303;116352,407829;109724,403520;99284,399046;95308,395731;96136,395400;100113,396560;91828,387943;87188,384131;82880,380320;77412,375845;69458,367062;68912,365357;67304,363748;61836,357782;61173,354799;59019,351816;58762,351414;56202,349662;51231,342536;48414,335908;48082,335908;44271,328616;40626,321324;36815,312873;33335,304256;36815,310056;40294,317347;41454,321324;41934,322028;41344,318960;39805,316167;37300,310533;34329,305581;30684,295638;27561,285447;26535,282474;22068,264643;20093,251699;20079,252055;20244,254706;21073,260838;22067,267135;20410,261666;19250,254706;17925,254706;17096,248409;15936,244432;14942,240621;12125,237638;11296,237638;10468,233495;10136,228192;10799,220735;11131,218083;11695,216264;11421,212117;11793,205986;12456,204743;12456,203997;11131,206483;9971,204826;7817,201843;7423,199481;7320,199688;6657,206317;6160,212946;5663,218083;5663,228689;5828,234158;6160,239626;4668,244763;4337,244763;3343,234820;3343,224546;4171,216592;5662,218082;4337,216426;4006,210460;4337,201346;4503,198860;5000,194717;6988,187260;7979,182306;7651,181128;6491,187757;4503,195214;4006,199357;3840,201843;3508,210957;3840,216923;3011,224877;3011,235152;4006,245095;4337,245095;6491,254541;7651,262329;10136,270284;14051,287389;14393,290667;15108,290667;18753,299450;20079,303924;17593,300113;14942,294147;14776,295804;13335,291335;12291,291495;11131,287684;7154,278570;4668,270450;4503,263655;3343,255701;2514,247746;692,241946;1851,211123;3011,203169;2017,198860;4006,186928;4503,184111;5828,174500;9308,167539;8479,176985;9308,175366;9805,171496;9971,167208;11462,161739;13782,153453;16599,145002;16810,144764;18090,138042;19913,133236;22067,129259;26375,120973;29855,113516;34826,103904;38472,99761;41454,93961;43940,90315;46591,88990;47254,87995;49905,82693;55042,76727;55182,79220;54807,80268;60178,74738;62830,71258;66310,67944;66609,68277;66475,68109;70784,63801;75092,59824;79732,54852;86194,50046;93153,44909;97314,42006;100113,39440;105084,36457;110386,33640;111088,33279;112893,31507;115855,29332;119107,27675;121407,27145;121820,26846;166891,8617;168563,8253;173187,6628;176377,5986;178040,5972;178656,5800;216436,828;227165,787;238640,994;238853,1154;244439,497;249576,1326;254713,2320;257363,2922;254547,2154;249410,1160;244274,331;2442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34" alt="&quot;&quot;" style="position:absolute;left:18402;top:102069;width:2371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4929f"/>
                <v:stroke joinstyle="miter"/>
                <v:path arrowok="t" o:connecttype="custom" o:connectlocs="128898,232725;127790,233322;127857,233350;138111,226667;134529,227521;129155,228203;128899,227521;132652,227179;138111,226667;147430,225774;147211,225836;147323,225814;80578,224492;84374,225473;85994,225558;90515,227777;92562,228203;92690,228246;93159,227777;94951,228288;96742,228715;100271,229536;100324,229483;104419,230165;106381,230506;108342,230677;112351,230848;117810,230762;118047,230762;118578,230464;119772,230080;120988,230059;121819,230165;122043,230762;123952,230762;123355,231615;123014,232042;121905,232554;119857,232554;117213,232383;111498,232213;107233,231871;103480,231360;99727,230762;94012,229909;89577,228459;89628,228422;87018,227606;84715,226582;82071,225729;79341,224791;80578,224492;130788,222663;129485,222862;120472,223317;123440,223682;124208,223511;129496,222914;130366,222745;138886,221427;134460,222103;135979,222146;138164,221741;155045,221230;141161,224927;148187,223362;66035,219501;75844,223682;79341,224791;81985,225729;84630,226582;86933,227606;86421,228032;85056,227776;80194,225985;77806,225047;75418,224023;72262,222914;69532,221720;67400,220610;66035,219501;70044,217369;74735,219757;74138,220099;68679,217454;70044,217369;52729,211568;58529,214810;59723,216174;56993,214724;54946,213445;52729,211568;62899,209379;62900,209403;63188,209752;63220,209606;187467,203779;187157,203805;182039,207473;177007,210203;173424,212335;171462,213189;169415,214042;166942,215321;165065,216430;162336,217539;159521,218563;158753,219331;157559,219757;154574,220269;150735,221464;147238,222573;143400,223682;138623,224876;131884,225985;131714,226241;128474,227051;128558,227094;132156,226194;132226,225985;138964,224876;143741,223682;147579,222573;151076,221464;154915,220269;157900,219757;155879,220970;155938,220952;158071,219672;159265,219246;159344,219224;159862,218648;162677,217625;165406,216516;167283,215407;169756,214127;171804,213274;173207,212664;173936,212165;177519,210032;182551,207302;41199,202599;41523,202877;41633,202933;188039,200372;188010,200392;188010,200417;188146,200436;188181,200392;189882,199099;189379,199447;189290,199539;189635,199318;34234,194802;37456,198595;34901,195529;195921,194799;195914,194802;195857,195188;194493,196724;192872,198515;192970,198493;194493,196809;195857,195274;195921,194799;42571,192878;42740,193084;42749,193056;29954,190923;32172,192373;32281,192501;33291,192725;35584,194847;38740,197406;40105,199283;40872,200222;44113,202951;43175,203719;40157,200365;40019,200392;40019,200392;42876,203567;43175,203719;44114,202951;52217,209350;50596,209861;51193,210288;48805,210373;47270,209350;45819,208241;42237,205255;38910,202269;35840,199283;34390,197833;33025,196297;33537,195615;35243,197150;37119,198601;39422,201075;39618,201243;37119,198601;35328,197150;33622,195615;31745,193311;29954,190923;217864,177359;217821,177377;216889,179613;216969,166671;214708,169937;213599,171984;212490,173861;209846,177359;207543,180856;205496,183671;205325,183776;205186,183983;205411,183842;207458,181027;209761,177529;212405,174032;213514,172155;214623,170107;216926,166780;223782,166375;223067,167975;221532,171046;223067,167975;223782,166375;225797,165501;224688,168828;222726,172411;220764,176079;218973,178382;220167,175994;221191,173605;221958,172325;222982,170619;223920,168913;225797,165501;220276,158188;218205,161832;218167,161920;220252,158249;221411,149934;218923,156734;213688,167435;212922,168647;212917,168657;211126,171728;209334,175055;207287,177615;205581,180515;195516,191861;192190,194676;191870,194919;191733,195059;190342,196193;189204,197492;185025,200648;184370,201062;182591,202512;182334,202679;181954,203037;178627,205255;175301,207302;174920,207495;172668,208958;171969,209311;171292,209776;168989,211056;166837,211900;162041,214319;150789,218516;142948,220533;149285,219331;150479,219075;154318,217710;156706,216942;160544,214980;164894,213444;167682,212351;168904,211653;170012,211312;171548,210459;171951,210178;172998,209179;175301,207814;177921,206530;178883,205937;182210,203719;183660,202354;185281,201331;189460,198174;192446,195359;195772,192544;205837,181197;207222,178842;207287,178638;209505,175226;210187,174202;211095,172943;211382,172411;213173,169339;216670,162088;220082,154325;221084,151168;230744,142382;230488,142552;230488,142552;231550,137326;231519,137477;231768,137775;232535,138628;233047,138287;233060,138221;232706,138457;231853,137690;230789,127635;230730,127638;230622,127644;230659,128050;230574,130182;230232,131462;228185,134704;227673,137519;227162,138457;226309,142552;225370,145794;224347,148951;223750,151424;223067,153984;223612,153137;224091,151339;224517,148780;225541,145623;226479,142382;227332,138287;227844,137348;228356,134533;230403,131291;229038,137860;228015,143320;225712,150315;225256,151024;225061,152086;224432,153898;222044,159102;220935,161832;220252,163283;219400,164818;217097,168913;214623,172922;211467,178297;207970,183586;205667,186572;203193,189473;202340,190667;201402,191861;199952,193056;197580,195682;197649,195956;195175,198515;192531,200392;190398,202098;188378,203575;188692,203549;190910,201928;193043,200222;195687,198345;198161,195785;198075,195444;200464,192800;201914,191605;202852,190411;203705,189217;206178,186316;208481,183330;211979,178041;215135,172667;217608,168657;219911,164562;220764,163027;221447,161576;222556,158846;224944,153643;225882,150145;228185,143149;229209,137690;230574,131121;230881,129967;230659,129926;230744,127794;232621,125832;231627,129971;231627,129971;232621,125832;233388,124978;232877,126088;232877,126088;232759,128412;232706,130609;231853,133234;231853,133534;232877,130609;233047,126087;233445,125226;229720,121310;229161,122632;228953,124552;228684,123655;228585,123781;228868,124723;228697,126088;229038,127197;229303,127182;229123,126599;229294,125234;229720,121310;236886,119007;237056,119092;236971,122675;237056,125149;236800,129670;236544,132230;235777,135983;235521,139140;234241,144941;233047,149974;230915,150913;231085,150401;231426,146818;232706,143064;233729,142467;233729,142467;234838,135983;235435,132912;235947,129756;236374,126770;236544,123955;236630,121566;236800,120286;236886,119007;12013,79452;12056,79473;12060,79461;17160,67224;15283,70722;13748,72001;13744,72083;13596,75349;13600,75341;13748,72087;15283,70807;17160,67309;17224,67352;17255,67288;18183,59802;16989,60655;15198,64409;15607,64737;15621,64679;15283,64409;17074,60655;18132,59900;24751,54939;24643,55026;24186,56784;23898,57669;16051,72001;14942,75499;13918,79082;11700,86589;10250,91708;9568,95547;9227,97509;8971,99471;8203,104760;7947,108002;8374,111414;8574,109555;8545,108940;8886,105357;9653,100068;10262,99337;11146,93420;11103,92390;11946,89974;12448,87946;12298,88295;11786,88125;10506,91793;10592,93841;9995,97765;9909,98447;9056,99471;9312,97509;9653,95547;10336,91708;11786,86589;14004,79082;15027,75499;16136,72001;23983,57669;24751,54939;26286,46408;26286,46408;26713,46750;26713,46750;41656,34263;41640,34276;41590,34332;40893,35062;40717,35319;40602,35448;40105,36171;34901,42314;33451,44020;32001,45811;25592,52896;32087,45726;33537,43934;34987,42228;40190,36086;40717,35319;41590,34332;43822,28380;43085,28637;42538,28840;42408,29005;41469,29858;39081,31394;37460,33185;35925,34977;34901,35915;34867,35872;33899,37035;32257,39072;29613,41972;30039,42484;30048,42477;29698,42058;32342,39157;34987,35915;36010,34977;37546,33185;39166,31394;41555,29858;42493,29005;43516,28621;43840,28521;167368,12967;171718,14929;173595,16465;169415,14417;167368,12967;153209,6739;156621,7507;161397,9896;153209,6739;101860,6174;100069,6398;96230,6910;92477,7763;90856,8275;88980,8787;84874,9594;84118,9896;78915,11687;73797,13735;70215,15356;67826,16294;61941,19024;59126,20816;56396,22607;52046,25849;47952,29091;44033,32509;44369,32929;45201,32359;45909,31831;48464,29602;52558,26361;56908,23119;59638,21327;62452,19536;68338,16806;70641,15612;74223,13991;79341,11943;84544,10152;86730,9722;87786,9362;102157,6261;132364,4340;134187,4521;136661,5374;134785,5119;130861,4351;132364,4340;142291,3668;145788,3924;150053,5630;144764,4692;142291,3668;113759,3647;103907,4180;97083,5118;93842,5972;91027,6995;87103,7507;72262,13223;66888,15612;65267,16209;63817,16977;61088,18427;56823,20645;53582,23204;44199,30541;42238,32246;40320,33998;40360,34038;25604,51356;22619,55451;21254,57925;19889,60228;17330,65006;14547,69393;14515,69527;13577,72087;12895,73281;12724,73451;11967,75968;11786,77461;11615,79594;10421,83092;9312,86589;8118,91708;7436,96400;7009,101092;7606,97850;7662,97583;7777,96314;8459,91622;8673,91694;8691,91615;8459,91537;9653,86419;10762,82921;11951,79439;11871,79423;12042,77290;12980,73281;13662,72087;13685,72024;14601,69527;17415,65091;19974,60314;21339,58011;22704,55536;25689,51442;40446,34124;44369,30541;53752,23204;56993,20645;61258,18427;63988,16977;65438,16209;67058,15612;72432,13223;87274,7507;91198,6995;94012,5972;97254,5119;104078,4180;113929,3679;121848,3945;125743,0;129752,256;133846,682;136576,1365;138367,2218;140585,1791;143911,2559;145958,3156;145873,3242;145788,3839;142291,3583;141097,3242;139902,2986;137599,2474;135296,1962;132908,1621;130264,1621;128131,1621;124805,1621;124649,1571;123184,2303;123696,3156;128814,4180;126536,4220;126575,4223;128984,4180;131031,4436;134955,5204;136832,5460;139988,6142;143229,6825;146385,7593;149541,8531;151076,8957;152612,9469;152632,9487;153733,9677;156401,10669;156773,11234;156877,11261;159265,12199;161312,13052;163359,13991;164895,14844;165918,15356;167027,15953;170780,18086;175557,21157;178030,22863;178102,22914;179366,23682;227503,114229;227467,114943;228441,115083;229379,115765;229806,118068;231426,120798;232109,120860;232109,120201;232802,118275;232791,117898;233474,115594;234412,115594;235862,114656;236032,118410;235606,120201;235094,121907;234838,124723;234753,126173;234582,127623;234219,127866;234241,127964;234590,127732;234753,126343;234838,124893;235094,122078;235606,120372;236032,118580;236715,119092;236630,120372;236459,121651;236374,124040;236203,126855;235777,129841;235265,132998;234668,136069;233559,142552;232535,143149;231256,146903;230915,150486;230744,150998;229294,154922;228867,155263;227076,159444;228953,155263;229379,154922;226650,162685;225200,163453;224899,164055;224944,164136;225285,163453;226735,162685;225712,165586;223835,168998;222897,170704;221873,172411;221105,173690;219997,176164;218802,178553;216926,181112;215049,183501;215128,183340;213002,186231;208396,191264;207489,192659;208396,191349;213002,186316;209505,191605;207703,193493;206256,194556;206178,194676;205274,195372;205240,195615;201231,199710;196966,203634;196769,203777;195346,205596;191934,208155;188745,210547;188733,210561;191934,208241;195346,205681;192531,208497;190238,209989;188653,210659;188607,210715;186901,211824;186258,212122;184641,213434;183063,214554;180675,216089;179907,216174;179054,216554;178921,216654;179992,216260;180760,216174;177689,218478;175727,219502;173765,220440;172380,220648;172145,220781;165662,223596;165332,223671;163359,224961;164468,225303;160374,227094;160715,225900;159350,226412;158071,226838;155427,227691;155073,227267;153806,227521;152270,227862;149115,228630;149010,228678;152015,227947;153550,227606;154829,227350;155341,227776;157985,226923;159265,226497;160630,225985;160288,227179;156706,228886;156530,228836;154062,229824;152015,230421;148944,231189;147675,231082;145021,231599;144935,231786;137855,233151;136235,232724;134870,232724;132481,233492;130349,233663;128217,233748;127985,233649;126042,233993;123696,233578;123781,233492;124208,232895;122246,232639;123184,232127;125999,232042;128729,231957;132652,232042;135382,231786;140499,230677;143911,229909;146470,229824;146648,229741;144167,229824;140755,230592;135638,231701;132908,231957;128984,231871;126255,231957;123440,232042;123525,231701;124122,230848;150394,226497;168221,219757;172912,217283;175557,215918;178286,214468;183404,211397;187498,208241;195175,202269;197307,200563;199355,198771;202425,195956;203705,193823;205543,192138;205557,192033;203790,193653;202511,195785;199440,198601;197393,200392;195260,202098;187584,208070;183489,211227;178372,214298;175642,215748;172998,217113;168306,219587;150479,226326;124208,230677;122246,230677;121990,229995;119943,229909;118066,230677;112607,230762;108598,230592;106636,230421;104675,230080;105856,228819;105613,228886;101210,228070;101007,228118;92562,226582;89236,225900;86336,225388;82839,223767;78488,222146;73968,220355;74735,219757;77891,220355;79256,221549;83947,222914;93245,225303;95548,225729;98021,226156;100751,226753;103759,227403;103992,227350;106807,227777;106892,227606;110987,227777;111669,227862;117981,227862;122587,228032;128046,227606;128728,227606;128984,228288;134358,227606;137941,226753;139988,226412;141267,226241;144082,225559;146385,225047;148688,224449;152912,223718;153465,223511;149029,224279;146726,224876;144423,225388;141608,226070;140329,226241;138282,226582;132737,227094;128984,227435;128302,227435;122843,227862;118237,227691;111925,227691;111243,227606;108598,226497;107148,227435;107145,227443;108342,226667;110987,227776;106892,227606;106925,227585;104248,227179;101092,226497;98363,225900;95889,225473;93586,225047;84289,222658;79597,221293;78232,220099;75076,219501;70385,217113;69020,217198;64158,214724;63305,213189;63476,213103;66461,214724;69447,216345;70300,215833;66803,213530;63903,212250;59894,209947;56482,207729;51108,205425;49061,203719;49487,203549;51534,204146;47270,199710;44881,197748;42663,195785;39849,193482;35754,188961;35473,188083;34645,187254;31831,184183;31490,182648;30381,181112;30249,180905;28931,180003;26372,176335;24922,172922;24751,172922;22789,169169;20913,165415;18951,161064;17160,156628;18951,159614;20742,163368;21339,165415;21586,165777;21282,164198;20490,162760;19201,159860;17671,157311;15795,152192;14187,146946;13659,145416;11360,136236;10343,129573;10336,129756;10421,131121;10847,134277;11359,137519;10506,134704;9909,131121;9227,131121;8800,127879;8203,125832;7692,123870;6241,122334;5815,122334;5388,120201;5218,117471;5559,113632;5730,112267;6020,111331;5879,109196;6071,106040;6412,105400;6412,105016;5730,106296;5133,105443;4024,103907;3821,102691;3768,102798;3427,106210;3171,109623;2915,112267;2915,117727;3000,120542;3171,123358;2403,126002;2233,126002;1721,120884;1721,115594;2147,111500;2915,112267;2233,111414;2062,108343;2233,103651;2318,102371;2574,100239;3597,96400;4107,93850;3938,93243;3341,96656;2318,100495;2062,102627;1977,103907;1806,108599;1977,111670;1550,115765;1550,121054;2062,126173;2233,126173;3341,131036;3938,135045;5218,139140;7233,147945;7409,149633;7777,149633;9653,154154;10336,156458;9056,154496;7692,151424;7606,152278;6864,149977;6327,150059;5730,148097;3683,143405;2403,139225;2318,135727;1721,131633;1294,127538;356,124552;953,108684;1550,104590;1038,102371;2062,96229;2318,94779;3000,89831;4791,86248;4365,91111;4791,90277;5047,88285;5133,86077;5900,83262;7094,78997;8545,74646;8653,74524;9312,71063;10250,68589;11359,66541;13577,62276;15368,58437;17927,53489;19804,51356;21339,48370;22619,46494;23983,45811;24325,45299;25689,42569;28333,39498;28405,40782;28213,41321;30978,38475;32342,36683;34134,34977;34288,35148;34219,35062;36437,32844;38655,30797;41043,28237;44369,25763;47952,23119;50094,21624;51534,20304;54093,18768;56823,17318;57184,17132;58113,16219;59638,15100;61312,14247;62496,13974;62708,13820;85909,4436;86770,4249;89150,3412;90792,3082;91649,3074;91965,2986;111413,427;116936,405;122843,512;122953,594;125828,256;128473,682;131117,1194;132481,1504;131031,1109;128387,597;125743,171;1257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35" alt="&quot;&quot;" style="position:absolute;left:7543;top:15087;width:56148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" fillcolor="#132a75 [290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8E887D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544FE8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34C070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B10079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C88BE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F90B21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89058D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41280C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F16E6B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709DE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11378B"/>
    <w:multiLevelType w:val="hybridMultilevel"/>
    <w:tmpl w:val="0A769398"/>
    <w:lvl w:ilvl="0" w:tplc="D514E87A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F654377"/>
    <w:multiLevelType w:val="hybridMultilevel"/>
    <w:tmpl w:val="E884CD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92900A2"/>
    <w:multiLevelType w:val="hybridMultilevel"/>
    <w:tmpl w:val="D16A543E"/>
    <w:lvl w:ilvl="0" w:tplc="D514E87A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475631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D0B3FA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1045195"/>
    <w:multiLevelType w:val="hybridMultilevel"/>
    <w:tmpl w:val="2F368822"/>
    <w:lvl w:ilvl="0" w:tplc="D514E87A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5B84BF3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5E8439F7"/>
    <w:multiLevelType w:val="hybridMultilevel"/>
    <w:tmpl w:val="05E6A446"/>
    <w:lvl w:ilvl="0" w:tplc="D514E87A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77845270">
    <w:abstractNumId w:val="14"/>
  </w:num>
  <w:num w:numId="2" w16cid:durableId="943077671">
    <w:abstractNumId w:val="13"/>
  </w:num>
  <w:num w:numId="3" w16cid:durableId="1013803718">
    <w:abstractNumId w:val="8"/>
  </w:num>
  <w:num w:numId="4" w16cid:durableId="1327976252">
    <w:abstractNumId w:val="3"/>
  </w:num>
  <w:num w:numId="5" w16cid:durableId="1672832814">
    <w:abstractNumId w:val="2"/>
  </w:num>
  <w:num w:numId="6" w16cid:durableId="1911425453">
    <w:abstractNumId w:val="1"/>
  </w:num>
  <w:num w:numId="7" w16cid:durableId="1642727911">
    <w:abstractNumId w:val="0"/>
  </w:num>
  <w:num w:numId="8" w16cid:durableId="1872065865">
    <w:abstractNumId w:val="9"/>
  </w:num>
  <w:num w:numId="9" w16cid:durableId="764034103">
    <w:abstractNumId w:val="7"/>
  </w:num>
  <w:num w:numId="10" w16cid:durableId="1102140153">
    <w:abstractNumId w:val="6"/>
  </w:num>
  <w:num w:numId="11" w16cid:durableId="1428379331">
    <w:abstractNumId w:val="5"/>
  </w:num>
  <w:num w:numId="12" w16cid:durableId="1629898103">
    <w:abstractNumId w:val="4"/>
  </w:num>
  <w:num w:numId="13" w16cid:durableId="247006187">
    <w:abstractNumId w:val="16"/>
  </w:num>
  <w:num w:numId="14" w16cid:durableId="204026439">
    <w:abstractNumId w:val="11"/>
  </w:num>
  <w:num w:numId="15" w16cid:durableId="1046878388">
    <w:abstractNumId w:val="17"/>
  </w:num>
  <w:num w:numId="16" w16cid:durableId="892230767">
    <w:abstractNumId w:val="15"/>
  </w:num>
  <w:num w:numId="17" w16cid:durableId="1276209105">
    <w:abstractNumId w:val="10"/>
  </w:num>
  <w:num w:numId="18" w16cid:durableId="65241868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8A9"/>
    <w:rsid w:val="000654D2"/>
    <w:rsid w:val="000C07C9"/>
    <w:rsid w:val="000F42D3"/>
    <w:rsid w:val="00187D0C"/>
    <w:rsid w:val="001F550B"/>
    <w:rsid w:val="00201C80"/>
    <w:rsid w:val="00203AFE"/>
    <w:rsid w:val="00220381"/>
    <w:rsid w:val="00232314"/>
    <w:rsid w:val="00240923"/>
    <w:rsid w:val="00265373"/>
    <w:rsid w:val="00273824"/>
    <w:rsid w:val="00274BF2"/>
    <w:rsid w:val="0028290B"/>
    <w:rsid w:val="002A27BD"/>
    <w:rsid w:val="002B75B3"/>
    <w:rsid w:val="002C4D76"/>
    <w:rsid w:val="002E2533"/>
    <w:rsid w:val="002E6ABA"/>
    <w:rsid w:val="002F1839"/>
    <w:rsid w:val="0030292A"/>
    <w:rsid w:val="003060E7"/>
    <w:rsid w:val="003257F6"/>
    <w:rsid w:val="00350CA7"/>
    <w:rsid w:val="003518ED"/>
    <w:rsid w:val="003579EA"/>
    <w:rsid w:val="00357FFE"/>
    <w:rsid w:val="003619DC"/>
    <w:rsid w:val="003A65E5"/>
    <w:rsid w:val="003B6F05"/>
    <w:rsid w:val="003C0FA4"/>
    <w:rsid w:val="003C74F4"/>
    <w:rsid w:val="003E3270"/>
    <w:rsid w:val="003F5563"/>
    <w:rsid w:val="0041142E"/>
    <w:rsid w:val="004135EF"/>
    <w:rsid w:val="00413915"/>
    <w:rsid w:val="00426438"/>
    <w:rsid w:val="00442E94"/>
    <w:rsid w:val="004B1B1F"/>
    <w:rsid w:val="0051653E"/>
    <w:rsid w:val="005228A9"/>
    <w:rsid w:val="005305ED"/>
    <w:rsid w:val="005403C2"/>
    <w:rsid w:val="00551797"/>
    <w:rsid w:val="00574303"/>
    <w:rsid w:val="00596105"/>
    <w:rsid w:val="005A04AB"/>
    <w:rsid w:val="005B0584"/>
    <w:rsid w:val="005B5A93"/>
    <w:rsid w:val="005C6058"/>
    <w:rsid w:val="00615DB9"/>
    <w:rsid w:val="00624025"/>
    <w:rsid w:val="00655C20"/>
    <w:rsid w:val="006818AB"/>
    <w:rsid w:val="006825A3"/>
    <w:rsid w:val="006B1420"/>
    <w:rsid w:val="00745A85"/>
    <w:rsid w:val="00756B5A"/>
    <w:rsid w:val="007A02EC"/>
    <w:rsid w:val="007C78B0"/>
    <w:rsid w:val="007E71F4"/>
    <w:rsid w:val="00823CAC"/>
    <w:rsid w:val="00824DD0"/>
    <w:rsid w:val="008519F4"/>
    <w:rsid w:val="008678F9"/>
    <w:rsid w:val="0088293C"/>
    <w:rsid w:val="008B1CC5"/>
    <w:rsid w:val="008D076F"/>
    <w:rsid w:val="008F3086"/>
    <w:rsid w:val="0091532A"/>
    <w:rsid w:val="00941CFB"/>
    <w:rsid w:val="009426D7"/>
    <w:rsid w:val="00957727"/>
    <w:rsid w:val="00977DDA"/>
    <w:rsid w:val="00982BCC"/>
    <w:rsid w:val="00994734"/>
    <w:rsid w:val="00995AC7"/>
    <w:rsid w:val="009F3890"/>
    <w:rsid w:val="00A03AB4"/>
    <w:rsid w:val="00A2707E"/>
    <w:rsid w:val="00A52BA6"/>
    <w:rsid w:val="00A717C2"/>
    <w:rsid w:val="00A82F39"/>
    <w:rsid w:val="00A9221E"/>
    <w:rsid w:val="00AA6408"/>
    <w:rsid w:val="00AB71CC"/>
    <w:rsid w:val="00AC115A"/>
    <w:rsid w:val="00AC53DC"/>
    <w:rsid w:val="00AD3986"/>
    <w:rsid w:val="00AD6BF0"/>
    <w:rsid w:val="00B07A10"/>
    <w:rsid w:val="00B342B6"/>
    <w:rsid w:val="00B42513"/>
    <w:rsid w:val="00B4626C"/>
    <w:rsid w:val="00BE25C1"/>
    <w:rsid w:val="00C40AEC"/>
    <w:rsid w:val="00C50175"/>
    <w:rsid w:val="00C701E9"/>
    <w:rsid w:val="00C7085C"/>
    <w:rsid w:val="00D02ACD"/>
    <w:rsid w:val="00D03F6E"/>
    <w:rsid w:val="00D25A96"/>
    <w:rsid w:val="00D561D3"/>
    <w:rsid w:val="00D91D83"/>
    <w:rsid w:val="00DA5252"/>
    <w:rsid w:val="00DC6079"/>
    <w:rsid w:val="00E0143A"/>
    <w:rsid w:val="00E258F7"/>
    <w:rsid w:val="00E3768E"/>
    <w:rsid w:val="00E56FAF"/>
    <w:rsid w:val="00EB0670"/>
    <w:rsid w:val="00ED3B2B"/>
    <w:rsid w:val="00F3778A"/>
    <w:rsid w:val="00F63DA7"/>
    <w:rsid w:val="00F70692"/>
    <w:rsid w:val="00F73386"/>
    <w:rsid w:val="00F74603"/>
    <w:rsid w:val="00FA288A"/>
    <w:rsid w:val="00FB5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8A420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iPriority="4" w:unhideWhenUsed="1" w:qFormat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58F7"/>
    <w:rPr>
      <w:rFonts w:ascii="Calibri" w:hAnsi="Calibri" w:cs="Calibri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58F7"/>
    <w:pPr>
      <w:keepNext/>
      <w:keepLines/>
      <w:spacing w:after="0" w:line="240" w:lineRule="auto"/>
      <w:outlineLvl w:val="0"/>
    </w:pPr>
    <w:rPr>
      <w:rFonts w:ascii="Corbel" w:eastAsiaTheme="majorEastAsia" w:hAnsi="Corbel" w:cstheme="majorBidi"/>
      <w:b/>
      <w:noProof/>
      <w:color w:val="2C567A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E258F7"/>
    <w:pPr>
      <w:keepNext/>
      <w:keepLines/>
      <w:spacing w:after="480"/>
      <w:outlineLvl w:val="1"/>
    </w:pPr>
    <w:rPr>
      <w:color w:val="0072C7" w:themeColor="accent2"/>
      <w:sz w:val="3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E258F7"/>
    <w:pPr>
      <w:keepNext/>
      <w:keepLines/>
      <w:spacing w:after="0" w:line="240" w:lineRule="auto"/>
      <w:outlineLvl w:val="2"/>
    </w:pPr>
    <w:rPr>
      <w:rFonts w:ascii="Corbel" w:eastAsiaTheme="majorEastAsia" w:hAnsi="Corbel" w:cstheme="majorBidi"/>
      <w:color w:val="21405B" w:themeColor="accent1" w:themeShade="BF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E258F7"/>
    <w:pPr>
      <w:keepNext/>
      <w:keepLines/>
      <w:spacing w:after="360" w:line="240" w:lineRule="auto"/>
      <w:outlineLvl w:val="3"/>
    </w:pPr>
    <w:rPr>
      <w:iCs/>
      <w:color w:val="595959" w:themeColor="text1" w:themeTint="A6"/>
      <w:sz w:val="32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E258F7"/>
    <w:pPr>
      <w:keepNext/>
      <w:keepLines/>
      <w:spacing w:after="0" w:line="240" w:lineRule="auto"/>
      <w:outlineLvl w:val="4"/>
    </w:pPr>
    <w:rPr>
      <w:rFonts w:ascii="Corbel" w:eastAsiaTheme="majorEastAsia" w:hAnsi="Corbel" w:cstheme="majorBidi"/>
      <w:b/>
      <w:color w:val="44546A" w:themeColor="text2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E258F7"/>
    <w:pPr>
      <w:keepNext/>
      <w:keepLines/>
      <w:spacing w:line="240" w:lineRule="auto"/>
      <w:outlineLvl w:val="5"/>
    </w:pPr>
    <w:rPr>
      <w:color w:val="21405B" w:themeColor="accent1" w:themeShade="BF"/>
      <w:sz w:val="28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E258F7"/>
    <w:pPr>
      <w:keepNext/>
      <w:keepLines/>
      <w:spacing w:after="0" w:line="240" w:lineRule="auto"/>
      <w:outlineLvl w:val="6"/>
    </w:pPr>
    <w:rPr>
      <w:rFonts w:ascii="Corbel" w:eastAsiaTheme="majorEastAsia" w:hAnsi="Corbel" w:cstheme="majorBidi"/>
      <w:b/>
      <w:iCs/>
      <w:color w:val="44546A" w:themeColor="text2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E258F7"/>
    <w:pPr>
      <w:keepNext/>
      <w:keepLines/>
      <w:spacing w:after="0" w:line="240" w:lineRule="auto"/>
      <w:outlineLvl w:val="7"/>
    </w:pPr>
    <w:rPr>
      <w:rFonts w:ascii="Corbel" w:eastAsiaTheme="majorEastAsia" w:hAnsi="Corbel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E258F7"/>
    <w:pPr>
      <w:keepNext/>
      <w:keepLines/>
      <w:spacing w:after="0" w:line="240" w:lineRule="auto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sid w:val="00E258F7"/>
    <w:rPr>
      <w:rFonts w:ascii="Calibri" w:hAnsi="Calibri" w:cs="Calibri"/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E258F7"/>
    <w:rPr>
      <w:rFonts w:ascii="Calibri" w:hAnsi="Calibri" w:cs="Calibri"/>
      <w:b/>
      <w:bCs/>
      <w:caps w:val="0"/>
      <w:smallCaps/>
      <w:color w:val="21405B" w:themeColor="accent1" w:themeShade="BF"/>
      <w:spacing w:val="0"/>
    </w:rPr>
  </w:style>
  <w:style w:type="paragraph" w:customStyle="1" w:styleId="ContactInfo">
    <w:name w:val="Contact Info"/>
    <w:basedOn w:val="Normal"/>
    <w:uiPriority w:val="10"/>
    <w:qFormat/>
    <w:rsid w:val="00E258F7"/>
    <w:pPr>
      <w:spacing w:before="360" w:after="360" w:line="360" w:lineRule="auto"/>
      <w:contextualSpacing/>
    </w:pPr>
    <w:rPr>
      <w:sz w:val="28"/>
      <w:szCs w:val="28"/>
      <w:lang w:eastAsia="en-US"/>
    </w:rPr>
  </w:style>
  <w:style w:type="paragraph" w:styleId="Date">
    <w:name w:val="Date"/>
    <w:basedOn w:val="Normal"/>
    <w:next w:val="Normal"/>
    <w:link w:val="DateChar"/>
    <w:uiPriority w:val="2"/>
    <w:semiHidden/>
    <w:unhideWhenUsed/>
    <w:qFormat/>
    <w:rsid w:val="00E258F7"/>
    <w:pPr>
      <w:spacing w:before="540" w:after="360" w:line="240" w:lineRule="auto"/>
    </w:pPr>
    <w:rPr>
      <w:color w:val="2C567A" w:themeColor="accent1"/>
      <w:sz w:val="22"/>
    </w:rPr>
  </w:style>
  <w:style w:type="character" w:customStyle="1" w:styleId="DateChar">
    <w:name w:val="Date Char"/>
    <w:basedOn w:val="DefaultParagraphFont"/>
    <w:link w:val="Date"/>
    <w:uiPriority w:val="2"/>
    <w:semiHidden/>
    <w:rsid w:val="00E258F7"/>
    <w:rPr>
      <w:rFonts w:ascii="Calibri" w:hAnsi="Calibri" w:cs="Calibri"/>
      <w:color w:val="2C567A" w:themeColor="accent1"/>
      <w:sz w:val="22"/>
    </w:rPr>
  </w:style>
  <w:style w:type="paragraph" w:styleId="Salutation">
    <w:name w:val="Salutation"/>
    <w:basedOn w:val="Normal"/>
    <w:next w:val="Normal"/>
    <w:link w:val="SalutationChar"/>
    <w:uiPriority w:val="4"/>
    <w:semiHidden/>
    <w:unhideWhenUsed/>
    <w:qFormat/>
    <w:rsid w:val="00E258F7"/>
    <w:pPr>
      <w:spacing w:before="800" w:after="580" w:line="240" w:lineRule="auto"/>
    </w:pPr>
  </w:style>
  <w:style w:type="character" w:customStyle="1" w:styleId="SalutationChar">
    <w:name w:val="Salutation Char"/>
    <w:basedOn w:val="DefaultParagraphFont"/>
    <w:link w:val="Salutation"/>
    <w:uiPriority w:val="4"/>
    <w:semiHidden/>
    <w:rsid w:val="00E258F7"/>
    <w:rPr>
      <w:rFonts w:ascii="Calibri" w:hAnsi="Calibri" w:cs="Calibri"/>
    </w:rPr>
  </w:style>
  <w:style w:type="paragraph" w:styleId="Closing">
    <w:name w:val="Closing"/>
    <w:basedOn w:val="Normal"/>
    <w:link w:val="ClosingChar"/>
    <w:uiPriority w:val="5"/>
    <w:semiHidden/>
    <w:unhideWhenUsed/>
    <w:qFormat/>
    <w:rsid w:val="00E258F7"/>
    <w:pPr>
      <w:spacing w:before="720" w:after="0" w:line="240" w:lineRule="auto"/>
    </w:pPr>
  </w:style>
  <w:style w:type="character" w:customStyle="1" w:styleId="ClosingChar">
    <w:name w:val="Closing Char"/>
    <w:basedOn w:val="DefaultParagraphFont"/>
    <w:link w:val="Closing"/>
    <w:uiPriority w:val="5"/>
    <w:semiHidden/>
    <w:rsid w:val="00E258F7"/>
    <w:rPr>
      <w:rFonts w:ascii="Calibri" w:hAnsi="Calibri" w:cs="Calibri"/>
    </w:rPr>
  </w:style>
  <w:style w:type="paragraph" w:styleId="Signature">
    <w:name w:val="Signature"/>
    <w:basedOn w:val="Normal"/>
    <w:link w:val="SignatureChar"/>
    <w:uiPriority w:val="6"/>
    <w:semiHidden/>
    <w:unhideWhenUsed/>
    <w:qFormat/>
    <w:rsid w:val="00E258F7"/>
    <w:pPr>
      <w:spacing w:before="720" w:after="280" w:line="240" w:lineRule="auto"/>
    </w:pPr>
  </w:style>
  <w:style w:type="character" w:styleId="PlaceholderText">
    <w:name w:val="Placeholder Text"/>
    <w:basedOn w:val="DefaultParagraphFont"/>
    <w:uiPriority w:val="99"/>
    <w:semiHidden/>
    <w:rsid w:val="00E258F7"/>
    <w:rPr>
      <w:rFonts w:ascii="Calibri" w:hAnsi="Calibri" w:cs="Calibri"/>
      <w:color w:val="808080"/>
    </w:rPr>
  </w:style>
  <w:style w:type="paragraph" w:styleId="Header">
    <w:name w:val="header"/>
    <w:basedOn w:val="Normal"/>
    <w:link w:val="HeaderChar"/>
    <w:uiPriority w:val="99"/>
    <w:semiHidden/>
    <w:rsid w:val="00E258F7"/>
    <w:pPr>
      <w:spacing w:after="0" w:line="240" w:lineRule="auto"/>
      <w:ind w:right="1077"/>
      <w:jc w:val="right"/>
    </w:pPr>
    <w:rPr>
      <w:rFonts w:ascii="Garamond" w:hAnsi="Garamond"/>
      <w:color w:val="7F7F7F" w:themeColor="text1" w:themeTint="80"/>
      <w:sz w:val="20"/>
    </w:rPr>
  </w:style>
  <w:style w:type="paragraph" w:customStyle="1" w:styleId="Companyname">
    <w:name w:val="Company name"/>
    <w:basedOn w:val="Normal"/>
    <w:next w:val="Normal"/>
    <w:uiPriority w:val="2"/>
    <w:semiHidden/>
    <w:qFormat/>
    <w:rsid w:val="00E258F7"/>
    <w:pPr>
      <w:spacing w:after="120" w:line="240" w:lineRule="auto"/>
    </w:pPr>
    <w:rPr>
      <w:rFonts w:ascii="Garamond" w:hAnsi="Garamond"/>
      <w:color w:val="21405B" w:themeColor="accent1" w:themeShade="BF"/>
      <w:sz w:val="5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E258F7"/>
    <w:rPr>
      <w:rFonts w:ascii="Garamond" w:hAnsi="Garamond" w:cs="Calibri"/>
      <w:color w:val="7F7F7F" w:themeColor="text1" w:themeTint="80"/>
      <w:sz w:val="20"/>
    </w:rPr>
  </w:style>
  <w:style w:type="paragraph" w:styleId="Footer">
    <w:name w:val="footer"/>
    <w:basedOn w:val="Normal"/>
    <w:link w:val="FooterChar"/>
    <w:uiPriority w:val="99"/>
    <w:rsid w:val="00E258F7"/>
    <w:pPr>
      <w:spacing w:after="0" w:line="240" w:lineRule="auto"/>
      <w:jc w:val="center"/>
    </w:pPr>
    <w:rPr>
      <w:color w:val="000000" w:themeColor="text1"/>
    </w:rPr>
  </w:style>
  <w:style w:type="character" w:customStyle="1" w:styleId="FooterChar">
    <w:name w:val="Footer Char"/>
    <w:basedOn w:val="DefaultParagraphFont"/>
    <w:link w:val="Footer"/>
    <w:uiPriority w:val="99"/>
    <w:rsid w:val="00E258F7"/>
    <w:rPr>
      <w:rFonts w:ascii="Calibri" w:hAnsi="Calibri" w:cs="Calibri"/>
      <w:color w:val="000000" w:themeColor="text1"/>
    </w:rPr>
  </w:style>
  <w:style w:type="table" w:styleId="TableGrid">
    <w:name w:val="Table Grid"/>
    <w:basedOn w:val="TableNormal"/>
    <w:uiPriority w:val="39"/>
    <w:rsid w:val="00E258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semiHidden/>
    <w:qFormat/>
    <w:rsid w:val="00E258F7"/>
    <w:rPr>
      <w:rFonts w:ascii="Calibri" w:hAnsi="Calibri" w:cs="Calibri"/>
      <w:b w:val="0"/>
      <w:i w:val="0"/>
      <w:iCs/>
      <w:color w:val="000000" w:themeColor="text1"/>
    </w:rPr>
  </w:style>
  <w:style w:type="character" w:customStyle="1" w:styleId="SignatureChar">
    <w:name w:val="Signature Char"/>
    <w:basedOn w:val="DefaultParagraphFont"/>
    <w:link w:val="Signature"/>
    <w:uiPriority w:val="6"/>
    <w:semiHidden/>
    <w:rsid w:val="00E258F7"/>
    <w:rPr>
      <w:rFonts w:ascii="Calibri" w:hAnsi="Calibri" w:cs="Calibri"/>
    </w:rPr>
  </w:style>
  <w:style w:type="character" w:customStyle="1" w:styleId="Heading1Char">
    <w:name w:val="Heading 1 Char"/>
    <w:basedOn w:val="DefaultParagraphFont"/>
    <w:link w:val="Heading1"/>
    <w:uiPriority w:val="9"/>
    <w:rsid w:val="00E258F7"/>
    <w:rPr>
      <w:rFonts w:ascii="Corbel" w:eastAsiaTheme="majorEastAsia" w:hAnsi="Corbel" w:cstheme="majorBidi"/>
      <w:b/>
      <w:noProof/>
      <w:color w:val="2C567A" w:themeColor="accent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258F7"/>
    <w:rPr>
      <w:rFonts w:ascii="Calibri" w:hAnsi="Calibri" w:cs="Calibri"/>
      <w:color w:val="0072C7" w:themeColor="accent2"/>
      <w:sz w:val="3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58F7"/>
    <w:rPr>
      <w:rFonts w:ascii="Corbel" w:eastAsiaTheme="majorEastAsia" w:hAnsi="Corbel" w:cstheme="majorBidi"/>
      <w:color w:val="21405B" w:themeColor="accent1" w:themeShade="BF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58F7"/>
    <w:rPr>
      <w:rFonts w:ascii="Calibri" w:hAnsi="Calibri" w:cs="Calibri"/>
      <w:iCs/>
      <w:color w:val="595959" w:themeColor="text1" w:themeTint="A6"/>
      <w:sz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58F7"/>
    <w:rPr>
      <w:rFonts w:ascii="Corbel" w:eastAsiaTheme="majorEastAsia" w:hAnsi="Corbel" w:cstheme="majorBidi"/>
      <w:b/>
      <w:color w:val="44546A" w:themeColor="text2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58F7"/>
    <w:rPr>
      <w:rFonts w:ascii="Calibri" w:hAnsi="Calibri" w:cs="Calibri"/>
      <w:color w:val="21405B" w:themeColor="accent1" w:themeShade="BF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58F7"/>
    <w:rPr>
      <w:rFonts w:ascii="Corbel" w:eastAsiaTheme="majorEastAsia" w:hAnsi="Corbel" w:cstheme="majorBidi"/>
      <w:b/>
      <w:iCs/>
      <w:color w:val="44546A" w:themeColor="text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58F7"/>
    <w:rPr>
      <w:rFonts w:ascii="Corbel" w:eastAsiaTheme="majorEastAsia" w:hAnsi="Corbel" w:cstheme="majorBidi"/>
      <w:color w:val="272727" w:themeColor="text1" w:themeTint="D8"/>
      <w:sz w:val="22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258F7"/>
    <w:pPr>
      <w:outlineLvl w:val="9"/>
    </w:pPr>
  </w:style>
  <w:style w:type="character" w:customStyle="1" w:styleId="Heading9Char">
    <w:name w:val="Heading 9 Char"/>
    <w:basedOn w:val="DefaultParagraphFont"/>
    <w:link w:val="Heading9"/>
    <w:uiPriority w:val="9"/>
    <w:semiHidden/>
    <w:rsid w:val="00E258F7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E258F7"/>
    <w:pPr>
      <w:spacing w:before="24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E258F7"/>
    <w:rPr>
      <w:rFonts w:ascii="Calibri" w:hAnsi="Calibri" w:cs="Calibri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E258F7"/>
    <w:pPr>
      <w:pBdr>
        <w:top w:val="single" w:sz="4" w:space="10" w:color="21405B" w:themeColor="accent1" w:themeShade="BF"/>
        <w:bottom w:val="single" w:sz="4" w:space="10" w:color="21405B" w:themeColor="accent1" w:themeShade="BF"/>
      </w:pBdr>
      <w:spacing w:before="360" w:after="360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258F7"/>
    <w:rPr>
      <w:rFonts w:ascii="Calibri" w:hAnsi="Calibri" w:cs="Calibri"/>
      <w:i/>
      <w:iCs/>
      <w:color w:val="21405B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58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8F7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E258F7"/>
    <w:rPr>
      <w:rFonts w:ascii="Calibri" w:hAnsi="Calibri" w:cs="Calibri"/>
      <w:b/>
      <w:bCs/>
    </w:rPr>
  </w:style>
  <w:style w:type="character" w:styleId="Mention">
    <w:name w:val="Mention"/>
    <w:basedOn w:val="DefaultParagraphFont"/>
    <w:uiPriority w:val="99"/>
    <w:semiHidden/>
    <w:unhideWhenUsed/>
    <w:rsid w:val="00E258F7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E258F7"/>
    <w:pPr>
      <w:numPr>
        <w:numId w:val="1"/>
      </w:numPr>
    </w:pPr>
  </w:style>
  <w:style w:type="numbering" w:styleId="1ai">
    <w:name w:val="Outline List 1"/>
    <w:basedOn w:val="NoList"/>
    <w:uiPriority w:val="99"/>
    <w:semiHidden/>
    <w:unhideWhenUsed/>
    <w:rsid w:val="00E258F7"/>
    <w:pPr>
      <w:numPr>
        <w:numId w:val="2"/>
      </w:numPr>
    </w:pPr>
  </w:style>
  <w:style w:type="character" w:styleId="HTMLCode">
    <w:name w:val="HTML Code"/>
    <w:basedOn w:val="DefaultParagraphFont"/>
    <w:uiPriority w:val="99"/>
    <w:semiHidden/>
    <w:unhideWhenUsed/>
    <w:rsid w:val="00E258F7"/>
    <w:rPr>
      <w:rFonts w:ascii="Consolas" w:hAnsi="Consolas" w:cs="Calibri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E258F7"/>
    <w:rPr>
      <w:rFonts w:ascii="Calibri" w:hAnsi="Calibri" w:cs="Calibri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E258F7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258F7"/>
    <w:rPr>
      <w:rFonts w:ascii="Calibri" w:hAnsi="Calibri" w:cs="Calibri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E258F7"/>
    <w:rPr>
      <w:rFonts w:ascii="Calibri" w:hAnsi="Calibri" w:cs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E258F7"/>
    <w:rPr>
      <w:rFonts w:ascii="Calibri" w:hAnsi="Calibri" w:cs="Calibri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E258F7"/>
    <w:rPr>
      <w:rFonts w:ascii="Consolas" w:hAnsi="Consolas" w:cs="Calibri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E258F7"/>
    <w:rPr>
      <w:rFonts w:ascii="Consolas" w:hAnsi="Consolas" w:cs="Calibri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E258F7"/>
    <w:rPr>
      <w:rFonts w:ascii="Calibri" w:hAnsi="Calibri" w:cs="Calibri"/>
    </w:rPr>
  </w:style>
  <w:style w:type="character" w:styleId="HTMLKeyboard">
    <w:name w:val="HTML Keyboard"/>
    <w:basedOn w:val="DefaultParagraphFont"/>
    <w:uiPriority w:val="99"/>
    <w:semiHidden/>
    <w:unhideWhenUsed/>
    <w:rsid w:val="00E258F7"/>
    <w:rPr>
      <w:rFonts w:ascii="Consolas" w:hAnsi="Consolas" w:cs="Calibri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258F7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258F7"/>
    <w:rPr>
      <w:rFonts w:ascii="Consolas" w:hAnsi="Consolas" w:cs="Calibri"/>
      <w:sz w:val="20"/>
      <w:szCs w:val="20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E258F7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E258F7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E258F7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E258F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E258F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E258F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E258F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E258F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E258F7"/>
    <w:pPr>
      <w:spacing w:after="100"/>
      <w:ind w:left="1920"/>
    </w:pPr>
  </w:style>
  <w:style w:type="character" w:styleId="SubtleReference">
    <w:name w:val="Subtle Reference"/>
    <w:basedOn w:val="DefaultParagraphFont"/>
    <w:uiPriority w:val="31"/>
    <w:semiHidden/>
    <w:unhideWhenUsed/>
    <w:qFormat/>
    <w:rsid w:val="00E258F7"/>
    <w:rPr>
      <w:rFonts w:ascii="Calibri" w:hAnsi="Calibri" w:cs="Calibri"/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E258F7"/>
    <w:rPr>
      <w:rFonts w:ascii="Calibri" w:hAnsi="Calibri" w:cs="Calibri"/>
      <w:i/>
      <w:iCs/>
      <w:color w:val="404040" w:themeColor="text1" w:themeTint="BF"/>
    </w:rPr>
  </w:style>
  <w:style w:type="table" w:styleId="TableProfessional">
    <w:name w:val="Table Professional"/>
    <w:basedOn w:val="TableNormal"/>
    <w:uiPriority w:val="99"/>
    <w:semiHidden/>
    <w:unhideWhenUsed/>
    <w:rsid w:val="00E258F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E258F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E258F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E258F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E258F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E258F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E258F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E258F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E258F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E258F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E258F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E258F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E258F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E258F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E258F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E258F7"/>
  </w:style>
  <w:style w:type="character" w:styleId="Hashtag">
    <w:name w:val="Hashtag"/>
    <w:basedOn w:val="DefaultParagraphFont"/>
    <w:uiPriority w:val="99"/>
    <w:semiHidden/>
    <w:unhideWhenUsed/>
    <w:rsid w:val="00E258F7"/>
    <w:rPr>
      <w:rFonts w:ascii="Calibri" w:hAnsi="Calibri" w:cs="Calibri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E258F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rbel" w:eastAsiaTheme="majorEastAsia" w:hAnsi="Corbel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E258F7"/>
    <w:rPr>
      <w:rFonts w:ascii="Corbel" w:eastAsiaTheme="majorEastAsia" w:hAnsi="Corbel" w:cstheme="majorBidi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E258F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E258F7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E258F7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E258F7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E258F7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E258F7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E258F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E258F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E258F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E258F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E258F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E258F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E258F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E258F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9"/>
    <w:semiHidden/>
    <w:unhideWhenUsed/>
    <w:rsid w:val="00E258F7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E258F7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E258F7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E258F7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E258F7"/>
    <w:pPr>
      <w:spacing w:after="120"/>
      <w:ind w:left="1800"/>
      <w:contextualSpacing/>
    </w:pPr>
  </w:style>
  <w:style w:type="paragraph" w:styleId="ListParagraph">
    <w:name w:val="List Paragraph"/>
    <w:basedOn w:val="Normal"/>
    <w:uiPriority w:val="34"/>
    <w:unhideWhenUsed/>
    <w:qFormat/>
    <w:rsid w:val="00E258F7"/>
    <w:pPr>
      <w:ind w:left="720"/>
      <w:contextualSpacing/>
    </w:pPr>
  </w:style>
  <w:style w:type="paragraph" w:styleId="ListNumber">
    <w:name w:val="List Number"/>
    <w:basedOn w:val="Normal"/>
    <w:uiPriority w:val="99"/>
    <w:semiHidden/>
    <w:unhideWhenUsed/>
    <w:rsid w:val="00E258F7"/>
    <w:pPr>
      <w:numPr>
        <w:numId w:val="3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E258F7"/>
    <w:pPr>
      <w:numPr>
        <w:numId w:val="4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E258F7"/>
    <w:pPr>
      <w:numPr>
        <w:numId w:val="5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E258F7"/>
    <w:pPr>
      <w:numPr>
        <w:numId w:val="6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E258F7"/>
    <w:pPr>
      <w:numPr>
        <w:numId w:val="7"/>
      </w:numPr>
      <w:contextualSpacing/>
    </w:pPr>
  </w:style>
  <w:style w:type="paragraph" w:styleId="ListBullet">
    <w:name w:val="List Bullet"/>
    <w:basedOn w:val="Normal"/>
    <w:uiPriority w:val="99"/>
    <w:semiHidden/>
    <w:unhideWhenUsed/>
    <w:rsid w:val="00E258F7"/>
    <w:pPr>
      <w:numPr>
        <w:numId w:val="8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E258F7"/>
    <w:pPr>
      <w:numPr>
        <w:numId w:val="9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E258F7"/>
    <w:pPr>
      <w:numPr>
        <w:numId w:val="10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E258F7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E258F7"/>
    <w:pPr>
      <w:numPr>
        <w:numId w:val="12"/>
      </w:numPr>
      <w:contextualSpacing/>
    </w:pPr>
  </w:style>
  <w:style w:type="paragraph" w:styleId="Subtitle">
    <w:name w:val="Subtitle"/>
    <w:basedOn w:val="Normal"/>
    <w:next w:val="Normal"/>
    <w:link w:val="SubtitleChar"/>
    <w:uiPriority w:val="11"/>
    <w:semiHidden/>
    <w:unhideWhenUsed/>
    <w:rsid w:val="00E258F7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E258F7"/>
    <w:rPr>
      <w:rFonts w:ascii="Calibri" w:hAnsi="Calibri" w:cs="Calibri"/>
      <w:color w:val="5A5A5A" w:themeColor="text1" w:themeTint="A5"/>
      <w:spacing w:val="15"/>
      <w:sz w:val="22"/>
      <w:szCs w:val="22"/>
    </w:rPr>
  </w:style>
  <w:style w:type="table" w:styleId="TableClassic1">
    <w:name w:val="Table Classic 1"/>
    <w:basedOn w:val="TableNormal"/>
    <w:uiPriority w:val="99"/>
    <w:semiHidden/>
    <w:unhideWhenUsed/>
    <w:rsid w:val="00E258F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E258F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E258F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E258F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E258F7"/>
    <w:pPr>
      <w:spacing w:after="0"/>
    </w:pPr>
  </w:style>
  <w:style w:type="paragraph" w:styleId="MacroText">
    <w:name w:val="macro"/>
    <w:link w:val="MacroTextChar"/>
    <w:uiPriority w:val="99"/>
    <w:semiHidden/>
    <w:unhideWhenUsed/>
    <w:rsid w:val="00E258F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258F7"/>
    <w:rPr>
      <w:rFonts w:ascii="Consolas" w:hAnsi="Consolas" w:cs="Calibri"/>
      <w:sz w:val="20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E258F7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258F7"/>
    <w:rPr>
      <w:rFonts w:ascii="Calibri" w:hAnsi="Calibri" w:cs="Calibri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258F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258F7"/>
    <w:rPr>
      <w:rFonts w:ascii="Calibri" w:hAnsi="Calibri" w:cs="Calibri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E258F7"/>
    <w:pPr>
      <w:spacing w:after="0"/>
      <w:ind w:left="240" w:hanging="240"/>
    </w:pPr>
  </w:style>
  <w:style w:type="paragraph" w:styleId="TOAHeading">
    <w:name w:val="toa heading"/>
    <w:basedOn w:val="Normal"/>
    <w:next w:val="Normal"/>
    <w:uiPriority w:val="99"/>
    <w:semiHidden/>
    <w:unhideWhenUsed/>
    <w:rsid w:val="00E258F7"/>
    <w:pPr>
      <w:spacing w:before="120"/>
    </w:pPr>
    <w:rPr>
      <w:rFonts w:ascii="Corbel" w:eastAsiaTheme="majorEastAsia" w:hAnsi="Corbel" w:cstheme="majorBidi"/>
      <w:b/>
      <w:bCs/>
    </w:rPr>
  </w:style>
  <w:style w:type="table" w:styleId="ColorfulList">
    <w:name w:val="Colorful List"/>
    <w:basedOn w:val="TableNormal"/>
    <w:uiPriority w:val="72"/>
    <w:semiHidden/>
    <w:unhideWhenUsed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Colorful1">
    <w:name w:val="Table Colorful 1"/>
    <w:basedOn w:val="TableNormal"/>
    <w:uiPriority w:val="99"/>
    <w:semiHidden/>
    <w:unhideWhenUsed/>
    <w:rsid w:val="00E258F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E258F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E258F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E258F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258F7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58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58F7"/>
    <w:rPr>
      <w:rFonts w:ascii="Calibri" w:hAnsi="Calibri" w:cs="Calibri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258F7"/>
    <w:rPr>
      <w:rFonts w:ascii="Calibri" w:hAnsi="Calibri" w:cs="Calibri"/>
      <w:sz w:val="16"/>
      <w:szCs w:val="16"/>
    </w:rPr>
  </w:style>
  <w:style w:type="paragraph" w:styleId="EnvelopeAddress">
    <w:name w:val="envelope address"/>
    <w:basedOn w:val="Normal"/>
    <w:uiPriority w:val="99"/>
    <w:semiHidden/>
    <w:unhideWhenUsed/>
    <w:rsid w:val="00E258F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</w:rPr>
  </w:style>
  <w:style w:type="paragraph" w:styleId="BlockText">
    <w:name w:val="Block Text"/>
    <w:basedOn w:val="Normal"/>
    <w:uiPriority w:val="99"/>
    <w:semiHidden/>
    <w:unhideWhenUsed/>
    <w:rsid w:val="00E258F7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258F7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258F7"/>
    <w:rPr>
      <w:rFonts w:ascii="Microsoft YaHei UI" w:eastAsia="Microsoft YaHei UI" w:hAnsi="Microsoft YaHei UI" w:cs="Calibri"/>
      <w:sz w:val="18"/>
      <w:szCs w:val="18"/>
    </w:rPr>
  </w:style>
  <w:style w:type="numbering" w:styleId="ArticleSection">
    <w:name w:val="Outline List 3"/>
    <w:basedOn w:val="NoList"/>
    <w:uiPriority w:val="99"/>
    <w:semiHidden/>
    <w:unhideWhenUsed/>
    <w:rsid w:val="00E258F7"/>
    <w:pPr>
      <w:numPr>
        <w:numId w:val="13"/>
      </w:numPr>
    </w:pPr>
  </w:style>
  <w:style w:type="table" w:styleId="PlainTable1">
    <w:name w:val="Plain Table 1"/>
    <w:basedOn w:val="TableNormal"/>
    <w:uiPriority w:val="41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E258F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E258F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E258F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E258F7"/>
    <w:pPr>
      <w:spacing w:after="0" w:line="240" w:lineRule="auto"/>
    </w:pPr>
    <w:rPr>
      <w:rFonts w:ascii="Calibri" w:hAnsi="Calibri" w:cs="Calibri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E258F7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E258F7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E258F7"/>
    <w:rPr>
      <w:rFonts w:ascii="Calibri" w:hAnsi="Calibri" w:cs="Calibri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E258F7"/>
    <w:rPr>
      <w:rFonts w:ascii="Calibri" w:hAnsi="Calibri" w:cs="Calibri"/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rsid w:val="00E258F7"/>
    <w:pPr>
      <w:spacing w:after="0" w:line="240" w:lineRule="auto"/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E258F7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BodyText">
    <w:name w:val="Body Text"/>
    <w:basedOn w:val="Normal"/>
    <w:link w:val="BodyTextChar"/>
    <w:uiPriority w:val="99"/>
    <w:semiHidden/>
    <w:unhideWhenUsed/>
    <w:rsid w:val="00E258F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258F7"/>
    <w:rPr>
      <w:rFonts w:ascii="Calibri" w:hAnsi="Calibri" w:cs="Calibri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258F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258F7"/>
    <w:rPr>
      <w:rFonts w:ascii="Calibri" w:hAnsi="Calibri" w:cs="Calibr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E258F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258F7"/>
    <w:rPr>
      <w:rFonts w:ascii="Calibri" w:hAnsi="Calibri" w:cs="Calibri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258F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258F7"/>
    <w:rPr>
      <w:rFonts w:ascii="Calibri" w:hAnsi="Calibri" w:cs="Calibr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258F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258F7"/>
    <w:rPr>
      <w:rFonts w:ascii="Calibri" w:hAnsi="Calibri" w:cs="Calibri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258F7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258F7"/>
    <w:rPr>
      <w:rFonts w:ascii="Calibri" w:hAnsi="Calibri" w:cs="Calibri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E258F7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258F7"/>
    <w:rPr>
      <w:rFonts w:ascii="Calibri" w:hAnsi="Calibri" w:cs="Calibri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E258F7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258F7"/>
    <w:rPr>
      <w:rFonts w:ascii="Calibri" w:hAnsi="Calibri" w:cs="Calibri"/>
    </w:rPr>
  </w:style>
  <w:style w:type="paragraph" w:styleId="NormalIndent">
    <w:name w:val="Normal Indent"/>
    <w:basedOn w:val="Normal"/>
    <w:uiPriority w:val="99"/>
    <w:semiHidden/>
    <w:unhideWhenUsed/>
    <w:rsid w:val="00E258F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258F7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258F7"/>
    <w:rPr>
      <w:rFonts w:ascii="Calibri" w:hAnsi="Calibri" w:cs="Calibri"/>
    </w:rPr>
  </w:style>
  <w:style w:type="table" w:styleId="TableContemporary">
    <w:name w:val="Table Contemporary"/>
    <w:basedOn w:val="TableNormal"/>
    <w:uiPriority w:val="99"/>
    <w:semiHidden/>
    <w:unhideWhenUsed/>
    <w:rsid w:val="00E258F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E258F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E258F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E258F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E258F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E258F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E258F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E258F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E258F7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E258F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E258F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E258F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E258F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E258F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E258F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E258F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E258F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E258F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E258F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E258F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E258F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E258F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E258F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E258F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E258F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E258F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E258F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E258F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E258F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E258F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E258F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E258F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E258F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E258F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E258F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E258F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E258F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E258F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E258F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E258F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E258F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E258F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E258F7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E258F7"/>
    <w:rPr>
      <w:rFonts w:ascii="Calibri" w:hAnsi="Calibri" w:cs="Calibri"/>
    </w:rPr>
  </w:style>
  <w:style w:type="table" w:styleId="TableColumns1">
    <w:name w:val="Table Columns 1"/>
    <w:basedOn w:val="TableNormal"/>
    <w:uiPriority w:val="99"/>
    <w:semiHidden/>
    <w:unhideWhenUsed/>
    <w:rsid w:val="00E258F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E258F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E258F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E258F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E258F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Simple1">
    <w:name w:val="Table Simple 1"/>
    <w:basedOn w:val="TableNormal"/>
    <w:uiPriority w:val="99"/>
    <w:semiHidden/>
    <w:unhideWhenUsed/>
    <w:rsid w:val="00E258F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E258F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E258F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E258F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E258F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E258F7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E258F7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258F7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258F7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258F7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258F7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258F7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258F7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258F7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E258F7"/>
    <w:rPr>
      <w:rFonts w:ascii="Corbel" w:eastAsiaTheme="majorEastAsia" w:hAnsi="Corbel" w:cstheme="majorBidi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58F7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58F7"/>
    <w:rPr>
      <w:rFonts w:ascii="Consolas" w:hAnsi="Consolas" w:cs="Calibri"/>
      <w:sz w:val="21"/>
      <w:szCs w:val="21"/>
    </w:rPr>
  </w:style>
  <w:style w:type="table" w:styleId="TableGrid1">
    <w:name w:val="Table Grid 1"/>
    <w:basedOn w:val="TableNormal"/>
    <w:uiPriority w:val="99"/>
    <w:semiHidden/>
    <w:unhideWhenUsed/>
    <w:rsid w:val="00E258F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E258F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E258F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E258F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E258F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E258F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E258F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E258F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E258F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E258F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E258F7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E258F7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E258F7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E258F7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E258F7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E258F7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E258F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E258F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E258F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E258F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E258F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E258F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E258F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E258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E258F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E258F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E258F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E258F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E258F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E258F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E258F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E258F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E258F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E258F7"/>
    <w:rPr>
      <w:rFonts w:ascii="Calibri" w:hAnsi="Calibri" w:cs="Calibri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258F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258F7"/>
    <w:rPr>
      <w:rFonts w:ascii="Calibri" w:hAnsi="Calibri" w:cs="Calibri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E258F7"/>
    <w:rPr>
      <w:rFonts w:ascii="Calibri" w:hAnsi="Calibri" w:cs="Calibri"/>
    </w:rPr>
  </w:style>
  <w:style w:type="table" w:styleId="Table3Deffects1">
    <w:name w:val="Table 3D effects 1"/>
    <w:basedOn w:val="TableNormal"/>
    <w:uiPriority w:val="99"/>
    <w:semiHidden/>
    <w:unhideWhenUsed/>
    <w:rsid w:val="00E258F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E258F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E258F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E258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258F7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sid w:val="00E258F7"/>
    <w:rPr>
      <w:rFonts w:ascii="Calibri" w:hAnsi="Calibri" w:cs="Calibri"/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E258F7"/>
    <w:rPr>
      <w:rFonts w:ascii="Calibri" w:hAnsi="Calibri" w:cs="Calibri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258F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4.jpeg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footer" Target="footer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z\AppData\Roaming\Microsoft\Templates\Blue%20spheres%20memo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110ED6-F5AA-42F1-B919-102385906E0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31412A3-9BBB-4985-8DC4-CC83335644B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4199928-7075-4C9D-9126-20764702F32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ED90016-9EE1-4D1F-B815-DFED7819D0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memo</Template>
  <TotalTime>0</TotalTime>
  <Pages>5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2024-05-15T14:57:00Z</dcterms:created>
  <dcterms:modified xsi:type="dcterms:W3CDTF">2024-05-16T10:38:00Z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